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61" w:rsidRDefault="008052CD" w:rsidP="008F23BC">
      <w:pPr>
        <w:tabs>
          <w:tab w:val="left" w:pos="5570"/>
          <w:tab w:val="center" w:pos="7636"/>
          <w:tab w:val="left" w:pos="12050"/>
        </w:tabs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33BE0EA4" wp14:editId="1D448A50">
            <wp:simplePos x="0" y="0"/>
            <wp:positionH relativeFrom="column">
              <wp:posOffset>1540510</wp:posOffset>
            </wp:positionH>
            <wp:positionV relativeFrom="paragraph">
              <wp:posOffset>-1417955</wp:posOffset>
            </wp:positionV>
            <wp:extent cx="6589395" cy="9437370"/>
            <wp:effectExtent l="4763" t="0" r="6667" b="6668"/>
            <wp:wrapTight wrapText="bothSides">
              <wp:wrapPolygon edited="0">
                <wp:start x="16" y="21611"/>
                <wp:lineTo x="21559" y="21611"/>
                <wp:lineTo x="21559" y="28"/>
                <wp:lineTo x="16" y="28"/>
                <wp:lineTo x="16" y="21611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9395" cy="9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77B">
        <w:tab/>
      </w:r>
      <w:r w:rsidR="008F23BC">
        <w:tab/>
      </w:r>
      <w:r w:rsidR="008F23BC">
        <w:tab/>
      </w:r>
      <w:bookmarkStart w:id="0" w:name="_GoBack"/>
      <w:bookmarkEnd w:id="0"/>
    </w:p>
    <w:p w:rsidR="00B12D4D" w:rsidRPr="00B12D4D" w:rsidRDefault="00B12D4D" w:rsidP="00B12D4D"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1" locked="0" layoutInCell="1" allowOverlap="1" wp14:anchorId="33D463EB" wp14:editId="760A0150">
            <wp:simplePos x="0" y="0"/>
            <wp:positionH relativeFrom="column">
              <wp:posOffset>1541145</wp:posOffset>
            </wp:positionH>
            <wp:positionV relativeFrom="paragraph">
              <wp:posOffset>-1454785</wp:posOffset>
            </wp:positionV>
            <wp:extent cx="6461125" cy="9552305"/>
            <wp:effectExtent l="0" t="2540" r="0" b="0"/>
            <wp:wrapTight wrapText="bothSides">
              <wp:wrapPolygon edited="0">
                <wp:start x="-8" y="21594"/>
                <wp:lineTo x="21517" y="21594"/>
                <wp:lineTo x="21517" y="56"/>
                <wp:lineTo x="-8" y="56"/>
                <wp:lineTo x="-8" y="2159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1125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2CD" w:rsidRDefault="00A4358A" w:rsidP="00A4358A">
      <w:pPr>
        <w:tabs>
          <w:tab w:val="left" w:pos="14565"/>
        </w:tabs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55680" behindDoc="1" locked="0" layoutInCell="1" allowOverlap="1" wp14:anchorId="1261F26F" wp14:editId="529E354F">
            <wp:simplePos x="0" y="0"/>
            <wp:positionH relativeFrom="column">
              <wp:posOffset>1548765</wp:posOffset>
            </wp:positionH>
            <wp:positionV relativeFrom="paragraph">
              <wp:posOffset>-1483360</wp:posOffset>
            </wp:positionV>
            <wp:extent cx="6582410" cy="9542145"/>
            <wp:effectExtent l="6032" t="0" r="0" b="0"/>
            <wp:wrapTight wrapText="bothSides">
              <wp:wrapPolygon edited="0">
                <wp:start x="20" y="21614"/>
                <wp:lineTo x="21524" y="21614"/>
                <wp:lineTo x="21524" y="52"/>
                <wp:lineTo x="20" y="52"/>
                <wp:lineTo x="20" y="216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2410" cy="954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89" w:rsidRDefault="00A4358A">
      <w:r>
        <w:rPr>
          <w:noProof/>
          <w:lang w:eastAsia="fr-CA"/>
        </w:rPr>
        <w:drawing>
          <wp:anchor distT="0" distB="0" distL="114300" distR="114300" simplePos="0" relativeHeight="251661824" behindDoc="1" locked="0" layoutInCell="1" allowOverlap="1" wp14:anchorId="3E971B43" wp14:editId="45FDB726">
            <wp:simplePos x="0" y="0"/>
            <wp:positionH relativeFrom="column">
              <wp:posOffset>1567180</wp:posOffset>
            </wp:positionH>
            <wp:positionV relativeFrom="paragraph">
              <wp:posOffset>-1492250</wp:posOffset>
            </wp:positionV>
            <wp:extent cx="6536055" cy="9532620"/>
            <wp:effectExtent l="6668" t="0" r="4762" b="4763"/>
            <wp:wrapTight wrapText="bothSides">
              <wp:wrapPolygon edited="0">
                <wp:start x="22" y="21615"/>
                <wp:lineTo x="21553" y="21615"/>
                <wp:lineTo x="21553" y="32"/>
                <wp:lineTo x="22" y="32"/>
                <wp:lineTo x="22" y="21615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6055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089" w:rsidSect="00CF377B">
      <w:headerReference w:type="default" r:id="rId10"/>
      <w:footerReference w:type="default" r:id="rId11"/>
      <w:pgSz w:w="15840" w:h="12240" w:orient="landscape"/>
      <w:pgMar w:top="284" w:right="284" w:bottom="284" w:left="284" w:header="624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F94" w:rsidRDefault="00892F94" w:rsidP="00892F94">
      <w:pPr>
        <w:spacing w:after="0" w:line="240" w:lineRule="auto"/>
      </w:pPr>
      <w:r>
        <w:separator/>
      </w:r>
    </w:p>
  </w:endnote>
  <w:endnote w:type="continuationSeparator" w:id="0">
    <w:p w:rsidR="00892F94" w:rsidRDefault="00892F94" w:rsidP="00892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58A" w:rsidRDefault="004C7380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146859</wp:posOffset>
          </wp:positionH>
          <wp:positionV relativeFrom="paragraph">
            <wp:posOffset>78740</wp:posOffset>
          </wp:positionV>
          <wp:extent cx="9382125" cy="312420"/>
          <wp:effectExtent l="0" t="0" r="9525" b="0"/>
          <wp:wrapSquare wrapText="bothSides"/>
          <wp:docPr id="4" name="Image 4" descr="Pied page-securité incendie 8,5X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 page-securité incendie 8,5X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12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358A" w:rsidRDefault="00A435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F94" w:rsidRDefault="00892F94" w:rsidP="00892F94">
      <w:pPr>
        <w:spacing w:after="0" w:line="240" w:lineRule="auto"/>
      </w:pPr>
      <w:r>
        <w:separator/>
      </w:r>
    </w:p>
  </w:footnote>
  <w:footnote w:type="continuationSeparator" w:id="0">
    <w:p w:rsidR="00892F94" w:rsidRDefault="00892F94" w:rsidP="00892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F94" w:rsidRDefault="00892F94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120015</wp:posOffset>
          </wp:positionH>
          <wp:positionV relativeFrom="paragraph">
            <wp:posOffset>-338916</wp:posOffset>
          </wp:positionV>
          <wp:extent cx="9439275" cy="495300"/>
          <wp:effectExtent l="0" t="0" r="9525" b="0"/>
          <wp:wrapTopAndBottom/>
          <wp:docPr id="2" name="Image 2" descr="Entete-securité incendie 8,5X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ete-securité incendie 8,5X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9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CD"/>
    <w:rsid w:val="00303E7D"/>
    <w:rsid w:val="004C7380"/>
    <w:rsid w:val="00557202"/>
    <w:rsid w:val="008052CD"/>
    <w:rsid w:val="00892F94"/>
    <w:rsid w:val="008F23BC"/>
    <w:rsid w:val="00966EA5"/>
    <w:rsid w:val="00A4358A"/>
    <w:rsid w:val="00B12D4D"/>
    <w:rsid w:val="00C142BD"/>
    <w:rsid w:val="00CF377B"/>
    <w:rsid w:val="00E1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29CB506-CAAF-4079-800C-D56F68AE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52C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92F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2F94"/>
  </w:style>
  <w:style w:type="paragraph" w:styleId="Pieddepage">
    <w:name w:val="footer"/>
    <w:basedOn w:val="Normal"/>
    <w:link w:val="PieddepageCar"/>
    <w:uiPriority w:val="99"/>
    <w:unhideWhenUsed/>
    <w:rsid w:val="00892F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2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F3659557</Template>
  <TotalTime>14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Informatique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Paquet</dc:creator>
  <cp:lastModifiedBy>Marie-Eve Moisan</cp:lastModifiedBy>
  <cp:revision>6</cp:revision>
  <dcterms:created xsi:type="dcterms:W3CDTF">2018-12-14T15:05:00Z</dcterms:created>
  <dcterms:modified xsi:type="dcterms:W3CDTF">2018-12-21T16:36:00Z</dcterms:modified>
</cp:coreProperties>
</file>