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97498" w14:textId="38CC28CE" w:rsidR="00EC6292" w:rsidRDefault="00510512" w:rsidP="00766E01">
      <w:pPr>
        <w:jc w:val="center"/>
        <w:rPr>
          <w:b/>
          <w:caps/>
          <w:sz w:val="12"/>
          <w:szCs w:val="12"/>
        </w:rPr>
      </w:pPr>
      <w:r>
        <w:rPr>
          <w:rFonts w:ascii="Times New Roman" w:hAnsi="Times New Roman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63E2E2C" wp14:editId="03FFDC55">
                <wp:simplePos x="0" y="0"/>
                <wp:positionH relativeFrom="column">
                  <wp:posOffset>3519055</wp:posOffset>
                </wp:positionH>
                <wp:positionV relativeFrom="paragraph">
                  <wp:posOffset>-748145</wp:posOffset>
                </wp:positionV>
                <wp:extent cx="3963035" cy="108966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035" cy="1089660"/>
                          <a:chOff x="0" y="0"/>
                          <a:chExt cx="3963093" cy="1089660"/>
                        </a:xfrm>
                      </wpg:grpSpPr>
                      <wps:wsp>
                        <wps:cNvPr id="13" name="Zone de texte 9"/>
                        <wps:cNvSpPr txBox="1"/>
                        <wps:spPr>
                          <a:xfrm>
                            <a:off x="602673" y="685800"/>
                            <a:ext cx="336042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7E38D5" w14:textId="77777777" w:rsidR="00F26487" w:rsidRDefault="00F26487" w:rsidP="0051051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92D050"/>
                                </w:rPr>
                                <w:t xml:space="preserve">Gestion </w:t>
                              </w:r>
                              <w:r>
                                <w:rPr>
                                  <w:b/>
                                  <w:color w:val="00B0F0"/>
                                </w:rPr>
                                <w:t xml:space="preserve">humaine </w:t>
                              </w:r>
                              <w:r>
                                <w:rPr>
                                  <w:b/>
                                  <w:color w:val="D60093"/>
                                </w:rPr>
                                <w:t>du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030A0"/>
                                </w:rPr>
                                <w:t>chan</w:t>
                              </w:r>
                              <w:r>
                                <w:rPr>
                                  <w:b/>
                                  <w:color w:val="E36C0A" w:themeColor="accent6" w:themeShade="BF"/>
                                </w:rPr>
                                <w:t>gem</w:t>
                              </w:r>
                              <w:r>
                                <w:rPr>
                                  <w:b/>
                                  <w:color w:val="990033"/>
                                </w:rPr>
                                <w:t>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E2E2C" id="Groupe 2" o:spid="_x0000_s1026" style="position:absolute;left:0;text-align:left;margin-left:277.1pt;margin-top:-58.9pt;width:312.05pt;height:85.8pt;z-index:251919360;mso-width-relative:margin;mso-height-relative:margin" coordsize="39630,108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L0AAAAAFJnaHRsb25nAAAM5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M4QklNBAwAAAAACVsA&#10;AAABAAAAoAAAACUAAAHgAABFYAAACT8AGAAB/9j/7QAMQWRvYmVfQ00AAf/uAA5BZG9iZQBkgAAA&#10;AAH/2wCEAAwICAgJCAwJCQwRCwoLERUPDAwPFRgTExUTExgRDAwMDAwMEQwMDAwMDAwMDAwMDAwM&#10;DAwMDAwMDAwMDAwMDAwBDQsLDQ4NEA4OEBQODg4UFA4ODg4UEQwMDAwMEREMDAwMDAwRDAwMDAwM&#10;DAwMDAwMDAwMDAwMDAwMDAwMDAwMDP/AABEIAC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" o:spid="_x0000_s1027" type="#_x0000_t202" style="position:absolute;left:6026;top:6858;width:33604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2A7E38D5" w14:textId="77777777" w:rsidR="00F26487" w:rsidRDefault="00F26487" w:rsidP="0051051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92D050"/>
                          </w:rPr>
                          <w:t xml:space="preserve">Gestion </w:t>
                        </w:r>
                        <w:r>
                          <w:rPr>
                            <w:b/>
                            <w:color w:val="00B0F0"/>
                          </w:rPr>
                          <w:t xml:space="preserve">humaine </w:t>
                        </w:r>
                        <w:r>
                          <w:rPr>
                            <w:b/>
                            <w:color w:val="D60093"/>
                          </w:rPr>
                          <w:t>du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color w:val="7030A0"/>
                          </w:rPr>
                          <w:t>chan</w:t>
                        </w:r>
                        <w:r>
                          <w:rPr>
                            <w:b/>
                            <w:color w:val="E36C0A" w:themeColor="accent6" w:themeShade="BF"/>
                          </w:rPr>
                          <w:t>gem</w:t>
                        </w:r>
                        <w:r>
                          <w:rPr>
                            <w:b/>
                            <w:color w:val="990033"/>
                          </w:rPr>
                          <w:t>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8" type="#_x0000_t75" style="position:absolute;width:31927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">
                  <v:imagedata r:id="rId9" o:title=""/>
                  <v:path arrowok="t"/>
                </v:shape>
              </v:group>
            </w:pict>
          </mc:Fallback>
        </mc:AlternateContent>
      </w:r>
      <w:r w:rsidR="00EC6292" w:rsidRPr="009C1303">
        <w:rPr>
          <w:rFonts w:eastAsia="Times New Roman"/>
          <w:b/>
          <w:noProof/>
          <w:sz w:val="28"/>
          <w:lang w:eastAsia="fr-CA"/>
        </w:rPr>
        <w:drawing>
          <wp:anchor distT="0" distB="0" distL="114300" distR="114300" simplePos="0" relativeHeight="251824128" behindDoc="0" locked="0" layoutInCell="1" allowOverlap="1" wp14:anchorId="3005D7C2" wp14:editId="51E4EB18">
            <wp:simplePos x="0" y="0"/>
            <wp:positionH relativeFrom="margin">
              <wp:posOffset>-731520</wp:posOffset>
            </wp:positionH>
            <wp:positionV relativeFrom="paragraph">
              <wp:posOffset>-763905</wp:posOffset>
            </wp:positionV>
            <wp:extent cx="1860550" cy="838200"/>
            <wp:effectExtent l="0" t="0" r="635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0A5C3" w14:textId="77777777" w:rsidR="00EC6292" w:rsidRDefault="00EC6292" w:rsidP="00766E01">
      <w:pPr>
        <w:jc w:val="center"/>
        <w:rPr>
          <w:b/>
          <w:caps/>
          <w:sz w:val="12"/>
          <w:szCs w:val="12"/>
        </w:rPr>
      </w:pPr>
    </w:p>
    <w:p w14:paraId="442C7504" w14:textId="77777777" w:rsidR="00EC6292" w:rsidRDefault="00EC6292" w:rsidP="00766E01">
      <w:pPr>
        <w:jc w:val="center"/>
        <w:rPr>
          <w:b/>
          <w:caps/>
          <w:sz w:val="12"/>
          <w:szCs w:val="12"/>
        </w:rPr>
      </w:pPr>
    </w:p>
    <w:p w14:paraId="0575C1B9" w14:textId="3C61A4E2" w:rsidR="00766E01" w:rsidRDefault="00766E01" w:rsidP="00766E01">
      <w:pPr>
        <w:jc w:val="center"/>
        <w:rPr>
          <w:b/>
          <w:caps/>
          <w:sz w:val="12"/>
          <w:szCs w:val="12"/>
        </w:rPr>
      </w:pPr>
    </w:p>
    <w:p w14:paraId="763A339F" w14:textId="4D34A64F" w:rsidR="00693EB8" w:rsidRDefault="009C1303" w:rsidP="00EC6292">
      <w:pPr>
        <w:pStyle w:val="Lgende"/>
        <w:jc w:val="center"/>
        <w:rPr>
          <w:b w:val="0"/>
          <w:color w:val="auto"/>
          <w:sz w:val="28"/>
        </w:rPr>
      </w:pPr>
      <w:bookmarkStart w:id="0" w:name="_Toc444301"/>
      <w:r w:rsidRPr="009C1303">
        <w:rPr>
          <w:color w:val="auto"/>
          <w:sz w:val="28"/>
        </w:rPr>
        <w:t>Discours ascenseur</w:t>
      </w:r>
      <w:bookmarkEnd w:id="0"/>
    </w:p>
    <w:p w14:paraId="3F7FF602" w14:textId="1C585D74" w:rsidR="009C1303" w:rsidRPr="009C1303" w:rsidRDefault="009C1303" w:rsidP="009C1303"/>
    <w:p w14:paraId="6770D154" w14:textId="002D1556" w:rsidR="008C35CD" w:rsidRPr="00F002DC" w:rsidRDefault="008C35CD" w:rsidP="008C35CD">
      <w:pPr>
        <w:pStyle w:val="CISSSCATitredesection"/>
        <w:spacing w:after="0"/>
        <w:ind w:left="142" w:right="-22"/>
        <w:rPr>
          <w:rFonts w:eastAsia="Times New Roman"/>
          <w:b w:val="0"/>
          <w:bCs/>
          <w:sz w:val="22"/>
          <w:szCs w:val="40"/>
          <w:lang w:eastAsia="fr-CA"/>
        </w:rPr>
      </w:pPr>
    </w:p>
    <w:p w14:paraId="31DB4935" w14:textId="2F9FC90D" w:rsidR="00693EB8" w:rsidRPr="005673CE" w:rsidRDefault="00866108" w:rsidP="00C11CA3">
      <w:pPr>
        <w:ind w:firstLine="142"/>
        <w:rPr>
          <w:rFonts w:eastAsia="Times New Roman"/>
          <w:bCs/>
          <w:szCs w:val="40"/>
          <w:lang w:eastAsia="fr-CA"/>
        </w:rPr>
      </w:pPr>
      <w:r>
        <w:rPr>
          <w:rFonts w:eastAsia="Times New Roman"/>
          <w:bCs/>
          <w:szCs w:val="40"/>
          <w:lang w:eastAsia="fr-CA"/>
        </w:rPr>
        <w:t>Réponde</w:t>
      </w:r>
      <w:r w:rsidR="002A415A">
        <w:rPr>
          <w:rFonts w:eastAsia="Times New Roman"/>
          <w:bCs/>
          <w:szCs w:val="40"/>
          <w:lang w:eastAsia="fr-CA"/>
        </w:rPr>
        <w:t>z</w:t>
      </w:r>
      <w:r>
        <w:rPr>
          <w:rFonts w:eastAsia="Times New Roman"/>
          <w:bCs/>
          <w:szCs w:val="40"/>
          <w:lang w:eastAsia="fr-CA"/>
        </w:rPr>
        <w:t xml:space="preserve"> aux questions qui vous sont le plus utiles dans chacune des catégories</w:t>
      </w:r>
      <w:r w:rsidR="00ED37F6" w:rsidRPr="00ED37F6">
        <w:rPr>
          <w:rFonts w:eastAsia="Times New Roman"/>
          <w:bCs/>
          <w:szCs w:val="40"/>
          <w:lang w:eastAsia="fr-CA"/>
        </w:rPr>
        <w:t xml:space="preserve"> </w:t>
      </w:r>
      <w:r w:rsidR="00ED37F6">
        <w:rPr>
          <w:rFonts w:eastAsia="Times New Roman"/>
          <w:bCs/>
          <w:szCs w:val="40"/>
          <w:lang w:eastAsia="fr-CA"/>
        </w:rPr>
        <w:t>pour expliquer le changement</w:t>
      </w:r>
      <w:r>
        <w:rPr>
          <w:rFonts w:eastAsia="Times New Roman"/>
          <w:bCs/>
          <w:szCs w:val="40"/>
          <w:lang w:eastAsia="fr-CA"/>
        </w:rPr>
        <w:t>.</w:t>
      </w:r>
    </w:p>
    <w:tbl>
      <w:tblPr>
        <w:tblStyle w:val="Grilledutableau1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4482"/>
      </w:tblGrid>
      <w:tr w:rsidR="00C11CA3" w:rsidRPr="009C1303" w14:paraId="20A33286" w14:textId="77777777" w:rsidTr="00CF2DFD">
        <w:tc>
          <w:tcPr>
            <w:tcW w:w="4673" w:type="dxa"/>
            <w:shd w:val="clear" w:color="auto" w:fill="00AEEF"/>
            <w:vAlign w:val="center"/>
          </w:tcPr>
          <w:p w14:paraId="6276C166" w14:textId="77777777" w:rsidR="00C11CA3" w:rsidRPr="009C1303" w:rsidRDefault="00C11CA3" w:rsidP="00C11CA3">
            <w:pPr>
              <w:spacing w:before="80" w:after="80"/>
              <w:ind w:left="-25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C1303">
              <w:rPr>
                <w:rFonts w:ascii="Arial Narrow" w:hAnsi="Arial Narrow"/>
                <w:b/>
                <w:sz w:val="20"/>
                <w:szCs w:val="20"/>
              </w:rPr>
              <w:t>Questions stratégiques</w:t>
            </w:r>
          </w:p>
        </w:tc>
        <w:tc>
          <w:tcPr>
            <w:tcW w:w="4482" w:type="dxa"/>
            <w:shd w:val="clear" w:color="auto" w:fill="00AEEF"/>
            <w:vAlign w:val="center"/>
          </w:tcPr>
          <w:p w14:paraId="00E65DA5" w14:textId="77777777" w:rsidR="00C11CA3" w:rsidRPr="009C1303" w:rsidRDefault="00C11CA3" w:rsidP="00575197">
            <w:pPr>
              <w:spacing w:before="80" w:after="8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C1303">
              <w:rPr>
                <w:rFonts w:ascii="Arial Narrow" w:hAnsi="Arial Narrow"/>
                <w:b/>
                <w:sz w:val="20"/>
                <w:szCs w:val="20"/>
              </w:rPr>
              <w:t>Éléments clés</w:t>
            </w:r>
          </w:p>
        </w:tc>
      </w:tr>
      <w:tr w:rsidR="000E1B7B" w:rsidRPr="009C1303" w14:paraId="43A82EDC" w14:textId="77777777" w:rsidTr="00CF2DFD">
        <w:trPr>
          <w:trHeight w:val="806"/>
        </w:trPr>
        <w:tc>
          <w:tcPr>
            <w:tcW w:w="4673" w:type="dxa"/>
          </w:tcPr>
          <w:p w14:paraId="71791001" w14:textId="77777777" w:rsidR="000E1B7B" w:rsidRPr="009B0F6E" w:rsidRDefault="000E1B7B" w:rsidP="000E1B7B">
            <w:pPr>
              <w:spacing w:before="40"/>
              <w:rPr>
                <w:rFonts w:ascii="Arial Narrow" w:hAnsi="Arial Narrow"/>
              </w:rPr>
            </w:pPr>
            <w:r w:rsidRPr="009B0F6E">
              <w:rPr>
                <w:rFonts w:ascii="Arial Narrow" w:hAnsi="Arial Narrow"/>
                <w:b/>
              </w:rPr>
              <w:t>Vers où allons-nous?</w:t>
            </w:r>
            <w:r w:rsidRPr="009B0F6E">
              <w:rPr>
                <w:rFonts w:ascii="Arial Narrow" w:hAnsi="Arial Narrow"/>
              </w:rPr>
              <w:t xml:space="preserve"> </w:t>
            </w:r>
          </w:p>
          <w:p w14:paraId="4C67F345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Quelle est la cible du changement?</w:t>
            </w:r>
          </w:p>
          <w:p w14:paraId="4AEC701D" w14:textId="77777777" w:rsidR="000E1B7B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Quelle est la destination?</w:t>
            </w:r>
            <w:r w:rsidRPr="00BD0444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B95DE67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BD0444">
              <w:rPr>
                <w:rFonts w:ascii="Arial Narrow" w:hAnsi="Arial Narrow"/>
                <w:sz w:val="20"/>
                <w:szCs w:val="20"/>
              </w:rPr>
              <w:t>Qui seront les personnes impactées?</w:t>
            </w:r>
          </w:p>
          <w:p w14:paraId="41E5880C" w14:textId="6F81F566" w:rsidR="000E1B7B" w:rsidRPr="009C1303" w:rsidRDefault="000E1B7B" w:rsidP="000E1B7B">
            <w:pPr>
              <w:spacing w:after="40"/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Vers quoi l’organisation veut-elle évoluer?</w:t>
            </w:r>
          </w:p>
        </w:tc>
        <w:tc>
          <w:tcPr>
            <w:tcW w:w="4482" w:type="dxa"/>
          </w:tcPr>
          <w:p w14:paraId="213E8FA1" w14:textId="102E824A" w:rsidR="008419FE" w:rsidRDefault="00F84E9C" w:rsidP="0042453E">
            <w:pPr>
              <w:pStyle w:val="Paragraphedeliste"/>
              <w:numPr>
                <w:ilvl w:val="0"/>
                <w:numId w:val="12"/>
              </w:numPr>
              <w:spacing w:after="120"/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Passer d’un </w:t>
            </w:r>
            <w:r w:rsidR="008419FE">
              <w:rPr>
                <w:rFonts w:ascii="Arial Narrow" w:hAnsi="Arial Narrow"/>
                <w:sz w:val="20"/>
                <w:szCs w:val="20"/>
              </w:rPr>
              <w:t xml:space="preserve">modèle de gestion de l’absence à un modèle de gestion de la présence </w:t>
            </w:r>
            <w:r>
              <w:rPr>
                <w:rFonts w:ascii="Arial Narrow" w:hAnsi="Arial Narrow"/>
                <w:sz w:val="20"/>
                <w:szCs w:val="20"/>
              </w:rPr>
              <w:t>pour le personnel de soins : infirmières, infirmières auxiliaires, inhalothérapeutes, PAB et ASSS</w:t>
            </w:r>
          </w:p>
          <w:p w14:paraId="1DA0FA1F" w14:textId="6AE9C13F" w:rsidR="00F84E9C" w:rsidRPr="00CF2DFD" w:rsidRDefault="00AE4FC2" w:rsidP="0042453E">
            <w:pPr>
              <w:pStyle w:val="Paragraphedeliste"/>
              <w:numPr>
                <w:ilvl w:val="0"/>
                <w:numId w:val="12"/>
              </w:numPr>
              <w:spacing w:after="120"/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Ce modèle vise un meilleur équilibre entre les</w:t>
            </w:r>
            <w:r w:rsidR="008D7F57">
              <w:rPr>
                <w:rFonts w:ascii="Arial Narrow" w:hAnsi="Arial Narrow"/>
                <w:sz w:val="20"/>
                <w:szCs w:val="20"/>
              </w:rPr>
              <w:t xml:space="preserve"> objectifs de rétention de main-</w:t>
            </w:r>
            <w:r>
              <w:rPr>
                <w:rFonts w:ascii="Arial Narrow" w:hAnsi="Arial Narrow"/>
                <w:sz w:val="20"/>
                <w:szCs w:val="20"/>
              </w:rPr>
              <w:t>d’</w:t>
            </w:r>
            <w:r w:rsidR="00FD7C6C">
              <w:rPr>
                <w:rFonts w:ascii="Arial Narrow" w:hAnsi="Arial Narrow"/>
                <w:sz w:val="20"/>
                <w:szCs w:val="20"/>
              </w:rPr>
              <w:t>œuvre, l’utilisation optimale de ses disponib</w:t>
            </w:r>
            <w:r w:rsidR="00E3444B">
              <w:rPr>
                <w:rFonts w:ascii="Arial Narrow" w:hAnsi="Arial Narrow"/>
                <w:sz w:val="20"/>
                <w:szCs w:val="20"/>
              </w:rPr>
              <w:t>i</w:t>
            </w:r>
            <w:r w:rsidR="00FD7C6C">
              <w:rPr>
                <w:rFonts w:ascii="Arial Narrow" w:hAnsi="Arial Narrow"/>
                <w:sz w:val="20"/>
                <w:szCs w:val="20"/>
              </w:rPr>
              <w:t>lités et la réalité clinique</w:t>
            </w:r>
          </w:p>
        </w:tc>
      </w:tr>
      <w:tr w:rsidR="000E1B7B" w:rsidRPr="009C1303" w14:paraId="59877C2B" w14:textId="77777777" w:rsidTr="00CF2DFD">
        <w:trPr>
          <w:trHeight w:val="806"/>
        </w:trPr>
        <w:tc>
          <w:tcPr>
            <w:tcW w:w="4673" w:type="dxa"/>
          </w:tcPr>
          <w:p w14:paraId="6F4BECAC" w14:textId="77777777" w:rsidR="000E1B7B" w:rsidRPr="009B0F6E" w:rsidRDefault="000E1B7B" w:rsidP="000E1B7B">
            <w:pPr>
              <w:spacing w:before="40"/>
              <w:rPr>
                <w:rFonts w:ascii="Arial Narrow" w:hAnsi="Arial Narrow"/>
                <w:b/>
              </w:rPr>
            </w:pPr>
            <w:r w:rsidRPr="009B0F6E">
              <w:rPr>
                <w:rFonts w:ascii="Arial Narrow" w:hAnsi="Arial Narrow"/>
                <w:b/>
              </w:rPr>
              <w:t xml:space="preserve">Pourquoi entreprenons-nous ce changement? </w:t>
            </w:r>
          </w:p>
          <w:p w14:paraId="4EC37247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Quelle est la légitimité du changement?</w:t>
            </w:r>
          </w:p>
          <w:p w14:paraId="3B03E7EF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D’où vient la décision de changer?</w:t>
            </w:r>
          </w:p>
          <w:p w14:paraId="1FE58302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Quelles en sont les causes?</w:t>
            </w:r>
          </w:p>
          <w:p w14:paraId="42DFACA2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 xml:space="preserve">En quoi le </w:t>
            </w:r>
            <w:r w:rsidRPr="009B0F6E">
              <w:rPr>
                <w:rFonts w:ascii="Arial Narrow" w:hAnsi="Arial Narrow"/>
                <w:i/>
                <w:sz w:val="20"/>
                <w:szCs w:val="20"/>
              </w:rPr>
              <w:t>statu quo</w:t>
            </w:r>
            <w:r w:rsidRPr="009B0F6E">
              <w:rPr>
                <w:rFonts w:ascii="Arial Narrow" w:hAnsi="Arial Narrow"/>
                <w:sz w:val="20"/>
                <w:szCs w:val="20"/>
              </w:rPr>
              <w:t xml:space="preserve"> est-il inacceptable?</w:t>
            </w:r>
          </w:p>
          <w:p w14:paraId="2B9F0D33" w14:textId="19EE9294" w:rsidR="000E1B7B" w:rsidRPr="009C1303" w:rsidRDefault="000E1B7B" w:rsidP="000E1B7B">
            <w:pPr>
              <w:spacing w:after="40"/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Quelles sont les pressions qui incitent à réaliser ce projet?</w:t>
            </w:r>
          </w:p>
        </w:tc>
        <w:tc>
          <w:tcPr>
            <w:tcW w:w="4482" w:type="dxa"/>
          </w:tcPr>
          <w:p w14:paraId="6EF320EC" w14:textId="551754A2" w:rsidR="001C1AA3" w:rsidRDefault="001C1AA3" w:rsidP="0042453E">
            <w:pPr>
              <w:pStyle w:val="Paragraphedeliste"/>
              <w:numPr>
                <w:ilvl w:val="0"/>
                <w:numId w:val="13"/>
              </w:numPr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 w:rsidRPr="001C1AA3">
              <w:rPr>
                <w:rFonts w:ascii="Arial Narrow" w:hAnsi="Arial Narrow"/>
                <w:sz w:val="20"/>
                <w:szCs w:val="20"/>
              </w:rPr>
              <w:t>Besoin de mobiliser</w:t>
            </w:r>
            <w:r w:rsidR="00F84E9C">
              <w:rPr>
                <w:rFonts w:ascii="Arial Narrow" w:hAnsi="Arial Narrow"/>
                <w:sz w:val="20"/>
                <w:szCs w:val="20"/>
              </w:rPr>
              <w:t>, fidéliser et stabiliser</w:t>
            </w:r>
            <w:r w:rsidRPr="001C1AA3">
              <w:rPr>
                <w:rFonts w:ascii="Arial Narrow" w:hAnsi="Arial Narrow"/>
                <w:sz w:val="20"/>
                <w:szCs w:val="20"/>
              </w:rPr>
              <w:t xml:space="preserve"> notre personnel </w:t>
            </w:r>
            <w:r w:rsidR="00D15BC4">
              <w:rPr>
                <w:rFonts w:ascii="Arial Narrow" w:hAnsi="Arial Narrow"/>
                <w:sz w:val="20"/>
                <w:szCs w:val="20"/>
              </w:rPr>
              <w:t>avec des emplois perma</w:t>
            </w:r>
            <w:r w:rsidR="00F84E9C">
              <w:rPr>
                <w:rFonts w:ascii="Arial Narrow" w:hAnsi="Arial Narrow"/>
                <w:sz w:val="20"/>
                <w:szCs w:val="20"/>
              </w:rPr>
              <w:t xml:space="preserve">nents de qualité </w:t>
            </w:r>
          </w:p>
          <w:p w14:paraId="0CC4EE3F" w14:textId="32A13EF8" w:rsidR="001C1AA3" w:rsidRDefault="00FD7C6C" w:rsidP="0042453E">
            <w:pPr>
              <w:pStyle w:val="Paragraphedeliste"/>
              <w:numPr>
                <w:ilvl w:val="0"/>
                <w:numId w:val="13"/>
              </w:numPr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Besoin de développer une vision harmonis</w:t>
            </w:r>
            <w:r w:rsidR="00D15BC4">
              <w:rPr>
                <w:rFonts w:ascii="Arial Narrow" w:hAnsi="Arial Narrow"/>
                <w:sz w:val="20"/>
                <w:szCs w:val="20"/>
              </w:rPr>
              <w:t>ée de l’utilisation optimale de</w:t>
            </w:r>
            <w:r>
              <w:rPr>
                <w:rFonts w:ascii="Arial Narrow" w:hAnsi="Arial Narrow"/>
                <w:sz w:val="20"/>
                <w:szCs w:val="20"/>
              </w:rPr>
              <w:t xml:space="preserve"> nos ressources </w:t>
            </w:r>
          </w:p>
          <w:p w14:paraId="0FCA28AF" w14:textId="1D6EF9AA" w:rsidR="002572D7" w:rsidRPr="001C1AA3" w:rsidRDefault="00532830" w:rsidP="0042453E">
            <w:pPr>
              <w:pStyle w:val="Paragraphedeliste"/>
              <w:numPr>
                <w:ilvl w:val="0"/>
                <w:numId w:val="13"/>
              </w:numPr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Besoin d’intervenir dans l’augmentation des problématiques entou</w:t>
            </w:r>
            <w:r w:rsidR="008D7F57">
              <w:rPr>
                <w:rFonts w:ascii="Arial Narrow" w:hAnsi="Arial Narrow"/>
                <w:sz w:val="20"/>
                <w:szCs w:val="20"/>
              </w:rPr>
              <w:t>rant la pénurie de main-d’œuvre</w:t>
            </w:r>
          </w:p>
        </w:tc>
      </w:tr>
      <w:tr w:rsidR="000E1B7B" w:rsidRPr="009C1303" w14:paraId="757CF62A" w14:textId="77777777" w:rsidTr="00CF2DFD">
        <w:trPr>
          <w:trHeight w:val="806"/>
        </w:trPr>
        <w:tc>
          <w:tcPr>
            <w:tcW w:w="4673" w:type="dxa"/>
          </w:tcPr>
          <w:p w14:paraId="11C9699C" w14:textId="77777777" w:rsidR="000E1B7B" w:rsidRPr="009B0F6E" w:rsidRDefault="000E1B7B" w:rsidP="000E1B7B">
            <w:pPr>
              <w:spacing w:before="40"/>
              <w:rPr>
                <w:rFonts w:ascii="Arial Narrow" w:hAnsi="Arial Narrow"/>
                <w:b/>
              </w:rPr>
            </w:pPr>
            <w:r w:rsidRPr="009B0F6E">
              <w:rPr>
                <w:rFonts w:ascii="Arial Narrow" w:hAnsi="Arial Narrow"/>
                <w:b/>
              </w:rPr>
              <w:t>Pourquoi entreprenons-nous ce changement maintenant?</w:t>
            </w:r>
          </w:p>
          <w:p w14:paraId="76E547D5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Le moment choisi est-il opportun?</w:t>
            </w:r>
          </w:p>
          <w:p w14:paraId="55019F21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Quelle est l’urgence de changer?</w:t>
            </w:r>
          </w:p>
          <w:p w14:paraId="3A428C6E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Pourquoi pas l’an dernier ou l’an prochain?</w:t>
            </w:r>
          </w:p>
          <w:p w14:paraId="7381B226" w14:textId="261230D4" w:rsidR="000E1B7B" w:rsidRPr="009C1303" w:rsidRDefault="000E1B7B" w:rsidP="000E1B7B">
            <w:pPr>
              <w:spacing w:after="40"/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Pourquoi maintenant, compte tenu de la multiplicité des initiatives de changements et la capacité de l’organisation?</w:t>
            </w:r>
          </w:p>
        </w:tc>
        <w:tc>
          <w:tcPr>
            <w:tcW w:w="4482" w:type="dxa"/>
          </w:tcPr>
          <w:p w14:paraId="6B6F8E4D" w14:textId="06CFE29D" w:rsidR="001C1AA3" w:rsidRDefault="00532830" w:rsidP="0042453E">
            <w:pPr>
              <w:pStyle w:val="Paragraphedeliste"/>
              <w:numPr>
                <w:ilvl w:val="0"/>
                <w:numId w:val="13"/>
              </w:numPr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Problématique de r</w:t>
            </w:r>
            <w:r w:rsidR="008D7F57">
              <w:rPr>
                <w:rFonts w:ascii="Arial Narrow" w:hAnsi="Arial Narrow"/>
                <w:sz w:val="20"/>
                <w:szCs w:val="20"/>
              </w:rPr>
              <w:t>areté de nouvelle main-</w:t>
            </w:r>
            <w:r w:rsidR="001C1AA3" w:rsidRPr="001C1AA3">
              <w:rPr>
                <w:rFonts w:ascii="Arial Narrow" w:hAnsi="Arial Narrow"/>
                <w:sz w:val="20"/>
                <w:szCs w:val="20"/>
              </w:rPr>
              <w:t>d’œuvre</w:t>
            </w:r>
            <w:r w:rsidR="001C1AA3">
              <w:rPr>
                <w:rFonts w:ascii="Arial Narrow" w:hAnsi="Arial Narrow"/>
                <w:sz w:val="20"/>
                <w:szCs w:val="20"/>
              </w:rPr>
              <w:t xml:space="preserve"> (moins d’étudiants et de finissants) </w:t>
            </w:r>
            <w:r>
              <w:rPr>
                <w:rFonts w:ascii="Arial Narrow" w:hAnsi="Arial Narrow"/>
                <w:sz w:val="20"/>
                <w:szCs w:val="20"/>
              </w:rPr>
              <w:t>toujours en croissance</w:t>
            </w:r>
          </w:p>
          <w:p w14:paraId="70D688D1" w14:textId="4E5E860F" w:rsidR="001C1AA3" w:rsidRDefault="001C1AA3" w:rsidP="0042453E">
            <w:pPr>
              <w:pStyle w:val="Paragraphedeliste"/>
              <w:numPr>
                <w:ilvl w:val="0"/>
                <w:numId w:val="13"/>
              </w:numPr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Hausse</w:t>
            </w:r>
            <w:r w:rsidR="00F84E9C">
              <w:rPr>
                <w:rFonts w:ascii="Arial Narrow" w:hAnsi="Arial Narrow"/>
                <w:sz w:val="20"/>
                <w:szCs w:val="20"/>
              </w:rPr>
              <w:t xml:space="preserve"> constante</w:t>
            </w:r>
            <w:r>
              <w:rPr>
                <w:rFonts w:ascii="Arial Narrow" w:hAnsi="Arial Narrow"/>
                <w:sz w:val="20"/>
                <w:szCs w:val="20"/>
              </w:rPr>
              <w:t xml:space="preserve"> du temps supplémentaire</w:t>
            </w:r>
            <w:r w:rsidR="00532830">
              <w:rPr>
                <w:rFonts w:ascii="Arial Narrow" w:hAnsi="Arial Narrow"/>
                <w:sz w:val="20"/>
                <w:szCs w:val="20"/>
              </w:rPr>
              <w:t xml:space="preserve"> (et du TS obligatoire)</w:t>
            </w:r>
            <w:r>
              <w:rPr>
                <w:rFonts w:ascii="Arial Narrow" w:hAnsi="Arial Narrow"/>
                <w:sz w:val="20"/>
                <w:szCs w:val="20"/>
              </w:rPr>
              <w:t xml:space="preserve"> et du taux de roulement </w:t>
            </w:r>
          </w:p>
          <w:p w14:paraId="519C5530" w14:textId="2F09AC8A" w:rsidR="000E1B7B" w:rsidRPr="001C1AA3" w:rsidRDefault="001C1AA3" w:rsidP="0042453E">
            <w:pPr>
              <w:pStyle w:val="Paragraphedeliste"/>
              <w:numPr>
                <w:ilvl w:val="0"/>
                <w:numId w:val="13"/>
              </w:numPr>
              <w:spacing w:after="120"/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Concurrence actuelle des autres établissements en matière d’attraction et de rétention </w:t>
            </w:r>
          </w:p>
        </w:tc>
      </w:tr>
      <w:tr w:rsidR="000E1B7B" w:rsidRPr="009C1303" w14:paraId="7DD79BF0" w14:textId="77777777" w:rsidTr="00CF2DFD">
        <w:trPr>
          <w:trHeight w:val="806"/>
        </w:trPr>
        <w:tc>
          <w:tcPr>
            <w:tcW w:w="4673" w:type="dxa"/>
          </w:tcPr>
          <w:p w14:paraId="38419F41" w14:textId="77777777" w:rsidR="000E1B7B" w:rsidRPr="009B0F6E" w:rsidRDefault="000E1B7B" w:rsidP="000E1B7B">
            <w:pPr>
              <w:spacing w:before="40"/>
              <w:rPr>
                <w:rFonts w:ascii="Arial Narrow" w:hAnsi="Arial Narrow"/>
                <w:b/>
              </w:rPr>
            </w:pPr>
            <w:r w:rsidRPr="009B0F6E">
              <w:rPr>
                <w:rFonts w:ascii="Arial Narrow" w:hAnsi="Arial Narrow"/>
                <w:b/>
              </w:rPr>
              <w:t>Quels seront les bénéfices de ce changement?</w:t>
            </w:r>
          </w:p>
          <w:p w14:paraId="488749F8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Sur quoi allons-nous mesurer le succès de ce changement?</w:t>
            </w:r>
          </w:p>
          <w:p w14:paraId="092D8245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Quels sont les effets recherchés pour l’organisation et les individus?</w:t>
            </w:r>
          </w:p>
          <w:p w14:paraId="6A3DA626" w14:textId="31EB3602" w:rsidR="000E1B7B" w:rsidRPr="009C1303" w:rsidRDefault="000E1B7B" w:rsidP="000E1B7B">
            <w:pPr>
              <w:spacing w:after="40"/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Quels effets collatéraux risquent de se produire?</w:t>
            </w:r>
          </w:p>
        </w:tc>
        <w:tc>
          <w:tcPr>
            <w:tcW w:w="4482" w:type="dxa"/>
          </w:tcPr>
          <w:p w14:paraId="079A7797" w14:textId="6DB7A3D7" w:rsidR="00F84E9C" w:rsidRDefault="006044BF" w:rsidP="0042453E">
            <w:pPr>
              <w:pStyle w:val="Paragraphedeliste"/>
              <w:numPr>
                <w:ilvl w:val="0"/>
                <w:numId w:val="13"/>
              </w:numPr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Développer un plus grand sentiment d’appartenance</w:t>
            </w:r>
          </w:p>
          <w:p w14:paraId="590B0C3F" w14:textId="3C9CEBF8" w:rsidR="00F84E9C" w:rsidRDefault="006044BF" w:rsidP="0042453E">
            <w:pPr>
              <w:pStyle w:val="Paragraphedeliste"/>
              <w:numPr>
                <w:ilvl w:val="0"/>
                <w:numId w:val="13"/>
              </w:numPr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Favoriser une meilleure continuité et qualité de services </w:t>
            </w:r>
            <w:r w:rsidR="00532830">
              <w:rPr>
                <w:rFonts w:ascii="Arial Narrow" w:hAnsi="Arial Narrow"/>
                <w:sz w:val="20"/>
                <w:szCs w:val="20"/>
              </w:rPr>
              <w:t xml:space="preserve">aux usagers </w:t>
            </w:r>
          </w:p>
          <w:p w14:paraId="5F3B1FC5" w14:textId="24A786D3" w:rsidR="00D15BC4" w:rsidRDefault="00D15BC4" w:rsidP="00D15BC4">
            <w:pPr>
              <w:pStyle w:val="Paragraphedeliste"/>
              <w:numPr>
                <w:ilvl w:val="0"/>
                <w:numId w:val="13"/>
              </w:numPr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Créer une plus grande variété de postes attractifs</w:t>
            </w:r>
          </w:p>
          <w:p w14:paraId="5A1BF6CA" w14:textId="4A2742D1" w:rsidR="00FD7C6C" w:rsidRPr="00D15BC4" w:rsidRDefault="00D15BC4" w:rsidP="00D15BC4">
            <w:pPr>
              <w:pStyle w:val="Paragraphedeliste"/>
              <w:numPr>
                <w:ilvl w:val="0"/>
                <w:numId w:val="13"/>
              </w:numPr>
              <w:ind w:left="170" w:hanging="17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Rétablir la mission première de la liste de rappel</w:t>
            </w:r>
          </w:p>
        </w:tc>
      </w:tr>
      <w:tr w:rsidR="000E1B7B" w:rsidRPr="009C1303" w14:paraId="25755224" w14:textId="77777777" w:rsidTr="00D15BC4">
        <w:trPr>
          <w:trHeight w:val="2175"/>
        </w:trPr>
        <w:tc>
          <w:tcPr>
            <w:tcW w:w="4673" w:type="dxa"/>
          </w:tcPr>
          <w:p w14:paraId="0280BE3A" w14:textId="77777777" w:rsidR="000E1B7B" w:rsidRPr="009B0F6E" w:rsidRDefault="000E1B7B" w:rsidP="000E1B7B">
            <w:pPr>
              <w:spacing w:before="40"/>
              <w:rPr>
                <w:rFonts w:ascii="Arial Narrow" w:hAnsi="Arial Narrow"/>
                <w:b/>
              </w:rPr>
            </w:pPr>
            <w:r w:rsidRPr="009B0F6E">
              <w:rPr>
                <w:rFonts w:ascii="Arial Narrow" w:hAnsi="Arial Narrow"/>
                <w:b/>
              </w:rPr>
              <w:t>Comment allons-nous nous y prendre?</w:t>
            </w:r>
          </w:p>
          <w:p w14:paraId="200E62FB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Quelle est la feuille de route pour se rendre à destination?</w:t>
            </w:r>
          </w:p>
          <w:p w14:paraId="62F7FB98" w14:textId="77777777" w:rsidR="000E1B7B" w:rsidRPr="009B0F6E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Quels sont les moyens à haut niveau non négociables ou les stratégies décidées pour mener à bien le projet?</w:t>
            </w:r>
          </w:p>
          <w:p w14:paraId="5E7BE0D7" w14:textId="77777777" w:rsidR="000E1B7B" w:rsidRDefault="000E1B7B" w:rsidP="000E1B7B">
            <w:pPr>
              <w:spacing w:after="40"/>
              <w:rPr>
                <w:rFonts w:ascii="Arial Narrow" w:hAnsi="Arial Narrow"/>
                <w:sz w:val="20"/>
                <w:szCs w:val="20"/>
              </w:rPr>
            </w:pPr>
            <w:r w:rsidRPr="009B0F6E">
              <w:rPr>
                <w:rFonts w:ascii="Arial Narrow" w:hAnsi="Arial Narrow"/>
                <w:sz w:val="20"/>
                <w:szCs w:val="20"/>
              </w:rPr>
              <w:t>Quelles sont les contributions attendues des parties prenantes?</w:t>
            </w:r>
          </w:p>
          <w:p w14:paraId="516D8427" w14:textId="77777777" w:rsidR="000E1B7B" w:rsidRPr="00BD0444" w:rsidRDefault="000E1B7B" w:rsidP="000E1B7B">
            <w:pPr>
              <w:rPr>
                <w:rFonts w:ascii="Arial Narrow" w:hAnsi="Arial Narrow"/>
                <w:sz w:val="20"/>
                <w:szCs w:val="20"/>
              </w:rPr>
            </w:pPr>
            <w:r w:rsidRPr="00BD0444">
              <w:rPr>
                <w:rFonts w:ascii="Arial Narrow" w:hAnsi="Arial Narrow"/>
                <w:sz w:val="20"/>
                <w:szCs w:val="20"/>
              </w:rPr>
              <w:t>Quand débuteront les apprentissages?</w:t>
            </w:r>
          </w:p>
          <w:p w14:paraId="49DC6685" w14:textId="7173A328" w:rsidR="000E1B7B" w:rsidRPr="009C1303" w:rsidRDefault="000E1B7B" w:rsidP="000E1B7B">
            <w:pPr>
              <w:spacing w:after="40"/>
              <w:rPr>
                <w:rFonts w:ascii="Arial Narrow" w:hAnsi="Arial Narrow"/>
                <w:sz w:val="20"/>
                <w:szCs w:val="20"/>
              </w:rPr>
            </w:pPr>
            <w:r w:rsidRPr="00BD0444">
              <w:rPr>
                <w:rFonts w:ascii="Arial Narrow" w:hAnsi="Arial Narrow"/>
                <w:sz w:val="20"/>
                <w:szCs w:val="20"/>
              </w:rPr>
              <w:t>Quand débuteront les nouvelles tâches?</w:t>
            </w:r>
          </w:p>
        </w:tc>
        <w:tc>
          <w:tcPr>
            <w:tcW w:w="4482" w:type="dxa"/>
          </w:tcPr>
          <w:p w14:paraId="794434AB" w14:textId="7744BB68" w:rsidR="000E1B7B" w:rsidRPr="00532830" w:rsidRDefault="00CF2DFD" w:rsidP="0042453E">
            <w:pPr>
              <w:pStyle w:val="Paragraphedeliste"/>
              <w:numPr>
                <w:ilvl w:val="0"/>
                <w:numId w:val="14"/>
              </w:numPr>
              <w:ind w:left="170" w:hanging="170"/>
              <w:rPr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Développer d’ici l’automne</w:t>
            </w:r>
            <w:r w:rsidR="00E3444B">
              <w:rPr>
                <w:rFonts w:ascii="Arial Narrow" w:hAnsi="Arial Narrow"/>
                <w:sz w:val="20"/>
                <w:szCs w:val="20"/>
              </w:rPr>
              <w:t> </w:t>
            </w:r>
            <w:r>
              <w:rPr>
                <w:rFonts w:ascii="Arial Narrow" w:hAnsi="Arial Narrow"/>
                <w:sz w:val="20"/>
                <w:szCs w:val="20"/>
              </w:rPr>
              <w:t xml:space="preserve">2019, </w:t>
            </w:r>
            <w:r w:rsidR="00532830" w:rsidRPr="00532830">
              <w:rPr>
                <w:rFonts w:ascii="Arial Narrow" w:hAnsi="Arial Narrow"/>
                <w:sz w:val="20"/>
                <w:szCs w:val="20"/>
              </w:rPr>
              <w:t xml:space="preserve">chez les gestionnaires et </w:t>
            </w:r>
            <w:r w:rsidR="00532830">
              <w:rPr>
                <w:rFonts w:ascii="Arial Narrow" w:hAnsi="Arial Narrow"/>
                <w:sz w:val="20"/>
                <w:szCs w:val="20"/>
              </w:rPr>
              <w:t>leur personnel de soutien</w:t>
            </w:r>
            <w:r>
              <w:rPr>
                <w:rFonts w:ascii="Arial Narrow" w:hAnsi="Arial Narrow"/>
                <w:sz w:val="20"/>
                <w:szCs w:val="20"/>
              </w:rPr>
              <w:t>,</w:t>
            </w:r>
            <w:r w:rsidR="005730C8">
              <w:rPr>
                <w:rFonts w:ascii="Arial Narrow" w:hAnsi="Arial Narrow"/>
                <w:sz w:val="20"/>
                <w:szCs w:val="20"/>
              </w:rPr>
              <w:t xml:space="preserve"> de</w:t>
            </w:r>
            <w:r w:rsidR="00532830">
              <w:rPr>
                <w:rFonts w:ascii="Arial Narrow" w:hAnsi="Arial Narrow"/>
                <w:sz w:val="20"/>
                <w:szCs w:val="20"/>
              </w:rPr>
              <w:t xml:space="preserve"> nouvelles compétences en matière de g</w:t>
            </w:r>
            <w:r>
              <w:rPr>
                <w:rFonts w:ascii="Arial Narrow" w:hAnsi="Arial Narrow"/>
                <w:sz w:val="20"/>
                <w:szCs w:val="20"/>
              </w:rPr>
              <w:t>estion</w:t>
            </w:r>
            <w:r w:rsidR="00532830">
              <w:rPr>
                <w:rFonts w:ascii="Arial Narrow" w:hAnsi="Arial Narrow"/>
                <w:sz w:val="20"/>
                <w:szCs w:val="20"/>
              </w:rPr>
              <w:t xml:space="preserve"> optimale des horaires </w:t>
            </w:r>
          </w:p>
          <w:p w14:paraId="3C0A402E" w14:textId="77777777" w:rsidR="00532830" w:rsidRPr="00CF2DFD" w:rsidRDefault="00532830" w:rsidP="0042453E">
            <w:pPr>
              <w:pStyle w:val="Paragraphedeliste"/>
              <w:numPr>
                <w:ilvl w:val="0"/>
                <w:numId w:val="14"/>
              </w:numPr>
              <w:ind w:left="170" w:hanging="170"/>
              <w:rPr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Favoriser une intégration harmonieuse des équipes d’autoremplacement dans les secteurs à compter de septembre 2019</w:t>
            </w:r>
          </w:p>
          <w:p w14:paraId="1B2BA702" w14:textId="77777777" w:rsidR="00CF2DFD" w:rsidRPr="00EA265A" w:rsidRDefault="005730C8" w:rsidP="0042453E">
            <w:pPr>
              <w:pStyle w:val="Paragraphedeliste"/>
              <w:numPr>
                <w:ilvl w:val="0"/>
                <w:numId w:val="14"/>
              </w:numPr>
              <w:ind w:left="170" w:hanging="170"/>
              <w:rPr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Accompa</w:t>
            </w:r>
            <w:r w:rsidRPr="005730C8">
              <w:rPr>
                <w:rFonts w:ascii="Arial Narrow" w:hAnsi="Arial Narrow"/>
                <w:sz w:val="20"/>
                <w:szCs w:val="20"/>
              </w:rPr>
              <w:t>g</w:t>
            </w: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5730C8">
              <w:rPr>
                <w:rFonts w:ascii="Arial Narrow" w:hAnsi="Arial Narrow"/>
                <w:sz w:val="20"/>
                <w:szCs w:val="20"/>
              </w:rPr>
              <w:t>er le changement par des modalités de coaching</w:t>
            </w:r>
          </w:p>
          <w:p w14:paraId="2755E66B" w14:textId="56421332" w:rsidR="00EA265A" w:rsidRPr="00532830" w:rsidRDefault="00EA265A" w:rsidP="0042453E">
            <w:pPr>
              <w:pStyle w:val="Paragraphedeliste"/>
              <w:numPr>
                <w:ilvl w:val="0"/>
                <w:numId w:val="14"/>
              </w:numPr>
              <w:ind w:left="170" w:hanging="170"/>
              <w:rPr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Soutenir la gestion du changement </w:t>
            </w:r>
          </w:p>
        </w:tc>
      </w:tr>
    </w:tbl>
    <w:p w14:paraId="1CF1B5AF" w14:textId="6CD84914" w:rsidR="00693EB8" w:rsidRDefault="00693EB8" w:rsidP="00DC5AEC">
      <w:pPr>
        <w:spacing w:after="200" w:line="276" w:lineRule="auto"/>
        <w:ind w:right="-81"/>
        <w:rPr>
          <w:rFonts w:eastAsia="Times New Roman"/>
          <w:sz w:val="14"/>
        </w:rPr>
      </w:pPr>
    </w:p>
    <w:p w14:paraId="5DF81B00" w14:textId="77777777" w:rsidR="00807E04" w:rsidRDefault="00807E04" w:rsidP="008C6AE8">
      <w:pPr>
        <w:spacing w:after="200" w:line="276" w:lineRule="auto"/>
        <w:rPr>
          <w:lang w:val="fr-FR"/>
        </w:rPr>
        <w:sectPr w:rsidR="00807E04" w:rsidSect="008C6AE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07D16830" w14:textId="18DCCFDB" w:rsidR="00807E04" w:rsidRPr="00A04A16" w:rsidRDefault="00807E04" w:rsidP="00807E04">
      <w:pPr>
        <w:spacing w:after="200" w:line="276" w:lineRule="auto"/>
        <w:rPr>
          <w:rFonts w:asciiTheme="minorHAnsi" w:eastAsia="Times New Roman" w:hAnsiTheme="minorHAnsi"/>
        </w:rPr>
      </w:pPr>
      <w:r w:rsidRPr="00EC6292">
        <w:rPr>
          <w:rFonts w:asciiTheme="minorHAnsi" w:eastAsia="Times New Roman" w:hAnsiTheme="minorHAnsi"/>
          <w:noProof/>
          <w:lang w:eastAsia="fr-CA"/>
        </w:rPr>
        <w:lastRenderedPageBreak/>
        <w:drawing>
          <wp:anchor distT="0" distB="0" distL="114300" distR="114300" simplePos="0" relativeHeight="251901952" behindDoc="0" locked="0" layoutInCell="1" allowOverlap="1" wp14:anchorId="75F1764A" wp14:editId="4B53D910">
            <wp:simplePos x="0" y="0"/>
            <wp:positionH relativeFrom="margin">
              <wp:posOffset>-754380</wp:posOffset>
            </wp:positionH>
            <wp:positionV relativeFrom="paragraph">
              <wp:posOffset>-800100</wp:posOffset>
            </wp:positionV>
            <wp:extent cx="1860550" cy="838200"/>
            <wp:effectExtent l="0" t="0" r="635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6A37A" w14:textId="77777777" w:rsidR="00807E04" w:rsidRPr="00B871ED" w:rsidRDefault="00807E04" w:rsidP="00807E04">
      <w:pPr>
        <w:jc w:val="center"/>
        <w:rPr>
          <w:rFonts w:eastAsia="Times New Roman"/>
          <w:b/>
          <w:sz w:val="28"/>
          <w:szCs w:val="40"/>
          <w:lang w:eastAsia="fr-CA"/>
        </w:rPr>
      </w:pPr>
      <w:r w:rsidRPr="00B871ED">
        <w:rPr>
          <w:rFonts w:eastAsia="Times New Roman"/>
          <w:b/>
          <w:sz w:val="28"/>
          <w:szCs w:val="40"/>
          <w:lang w:eastAsia="fr-CA"/>
        </w:rPr>
        <w:t>MESSAGE CLÉ DU CHANGEMENT</w:t>
      </w:r>
    </w:p>
    <w:p w14:paraId="390A2EFA" w14:textId="77777777" w:rsidR="00807E04" w:rsidRPr="00B871ED" w:rsidRDefault="00807E04" w:rsidP="00807E04">
      <w:pPr>
        <w:jc w:val="center"/>
        <w:rPr>
          <w:rFonts w:eastAsia="Times New Roman"/>
          <w:bCs/>
          <w:sz w:val="20"/>
          <w:szCs w:val="40"/>
          <w:lang w:eastAsia="fr-C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950"/>
      </w:tblGrid>
      <w:tr w:rsidR="00807E04" w:rsidRPr="00A04A16" w14:paraId="1083F2A0" w14:textId="77777777" w:rsidTr="00A45566">
        <w:trPr>
          <w:trHeight w:val="144"/>
          <w:jc w:val="center"/>
        </w:trPr>
        <w:tc>
          <w:tcPr>
            <w:tcW w:w="17420" w:type="dxa"/>
            <w:shd w:val="clear" w:color="auto" w:fill="00AEEF"/>
          </w:tcPr>
          <w:p w14:paraId="56B8F460" w14:textId="77777777" w:rsidR="00807E04" w:rsidRPr="007815DE" w:rsidRDefault="00807E04" w:rsidP="00A45566">
            <w:pPr>
              <w:tabs>
                <w:tab w:val="center" w:pos="4320"/>
                <w:tab w:val="right" w:pos="8640"/>
              </w:tabs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eastAsia="fr-CA"/>
              </w:rPr>
            </w:pPr>
          </w:p>
        </w:tc>
      </w:tr>
      <w:tr w:rsidR="00807E04" w:rsidRPr="00A04A16" w14:paraId="598CF36D" w14:textId="77777777" w:rsidTr="00E258DD">
        <w:trPr>
          <w:trHeight w:val="7394"/>
          <w:jc w:val="center"/>
        </w:trPr>
        <w:tc>
          <w:tcPr>
            <w:tcW w:w="17420" w:type="dxa"/>
            <w:vAlign w:val="center"/>
          </w:tcPr>
          <w:p w14:paraId="5F886996" w14:textId="32000FB7" w:rsidR="00807E04" w:rsidRPr="007B55EC" w:rsidRDefault="00E258DD" w:rsidP="0042453E">
            <w:pPr>
              <w:pStyle w:val="Paragraphedeliste"/>
              <w:numPr>
                <w:ilvl w:val="0"/>
                <w:numId w:val="15"/>
              </w:numPr>
              <w:tabs>
                <w:tab w:val="center" w:pos="4320"/>
                <w:tab w:val="right" w:pos="8640"/>
              </w:tabs>
              <w:ind w:left="360"/>
              <w:rPr>
                <w:rFonts w:ascii="Arial Narrow" w:eastAsia="Times New Roman" w:hAnsi="Arial Narrow"/>
                <w:lang w:eastAsia="fr-CA"/>
              </w:rPr>
            </w:pPr>
            <w:r w:rsidRPr="00EA265A">
              <w:rPr>
                <w:rFonts w:ascii="Arial Narrow" w:eastAsia="Times New Roman" w:hAnsi="Arial Narrow"/>
                <w:lang w:eastAsia="fr-CA"/>
              </w:rPr>
              <w:t>L</w:t>
            </w:r>
            <w:r w:rsidR="00A4334E" w:rsidRPr="00EA265A">
              <w:rPr>
                <w:rFonts w:ascii="Arial Narrow" w:eastAsia="Times New Roman" w:hAnsi="Arial Narrow"/>
                <w:lang w:eastAsia="fr-CA"/>
              </w:rPr>
              <w:t xml:space="preserve">a création des équipes d’autoremplacement </w:t>
            </w:r>
            <w:r w:rsidR="007B55EC">
              <w:rPr>
                <w:rFonts w:ascii="Arial Narrow" w:eastAsia="Times New Roman" w:hAnsi="Arial Narrow"/>
                <w:lang w:eastAsia="fr-CA"/>
              </w:rPr>
              <w:t xml:space="preserve">est </w:t>
            </w:r>
            <w:r w:rsidR="00A4334E" w:rsidRPr="00EA265A">
              <w:rPr>
                <w:rFonts w:ascii="Arial Narrow" w:eastAsia="Times New Roman" w:hAnsi="Arial Narrow"/>
                <w:lang w:eastAsia="fr-CA"/>
              </w:rPr>
              <w:t xml:space="preserve">l’alternative </w:t>
            </w:r>
            <w:r w:rsidR="008F01B9">
              <w:rPr>
                <w:rFonts w:ascii="Arial Narrow" w:eastAsia="Times New Roman" w:hAnsi="Arial Narrow"/>
                <w:lang w:eastAsia="fr-CA"/>
              </w:rPr>
              <w:t xml:space="preserve">privilégiée </w:t>
            </w:r>
            <w:r w:rsidR="00A4334E" w:rsidRPr="00EA265A">
              <w:rPr>
                <w:rFonts w:ascii="Arial Narrow" w:eastAsia="Times New Roman" w:hAnsi="Arial Narrow"/>
                <w:lang w:eastAsia="fr-CA"/>
              </w:rPr>
              <w:t>pour stabiliser, fidéliser et sécuriser les équipes de soins.</w:t>
            </w:r>
            <w:r w:rsidR="007B55EC">
              <w:rPr>
                <w:rFonts w:ascii="Arial Narrow" w:eastAsia="Times New Roman" w:hAnsi="Arial Narrow"/>
                <w:lang w:eastAsia="fr-CA"/>
              </w:rPr>
              <w:t xml:space="preserve"> </w:t>
            </w:r>
            <w:r w:rsidR="00A4334E" w:rsidRPr="007B55EC">
              <w:rPr>
                <w:rFonts w:ascii="Arial Narrow" w:eastAsia="Times New Roman" w:hAnsi="Arial Narrow"/>
                <w:lang w:eastAsia="fr-CA"/>
              </w:rPr>
              <w:t>Les enjeu</w:t>
            </w:r>
            <w:r w:rsidR="008D7F57">
              <w:rPr>
                <w:rFonts w:ascii="Arial Narrow" w:eastAsia="Times New Roman" w:hAnsi="Arial Narrow"/>
                <w:lang w:eastAsia="fr-CA"/>
              </w:rPr>
              <w:t>x toujours grandissants de main-</w:t>
            </w:r>
            <w:r w:rsidR="00A4334E" w:rsidRPr="007B55EC">
              <w:rPr>
                <w:rFonts w:ascii="Arial Narrow" w:eastAsia="Times New Roman" w:hAnsi="Arial Narrow"/>
                <w:lang w:eastAsia="fr-CA"/>
              </w:rPr>
              <w:t>d’œuvre nécessitent</w:t>
            </w:r>
            <w:r w:rsidR="008774D8" w:rsidRPr="007B55EC">
              <w:rPr>
                <w:rFonts w:ascii="Arial Narrow" w:eastAsia="Times New Roman" w:hAnsi="Arial Narrow"/>
                <w:lang w:eastAsia="fr-CA"/>
              </w:rPr>
              <w:t xml:space="preserve"> un</w:t>
            </w:r>
            <w:r w:rsidR="00A4334E" w:rsidRPr="007B55EC">
              <w:rPr>
                <w:rFonts w:ascii="Arial Narrow" w:eastAsia="Times New Roman" w:hAnsi="Arial Narrow"/>
                <w:lang w:eastAsia="fr-CA"/>
              </w:rPr>
              <w:t xml:space="preserve"> changement </w:t>
            </w:r>
            <w:r w:rsidR="007B55EC">
              <w:rPr>
                <w:rFonts w:ascii="Arial Narrow" w:eastAsia="Times New Roman" w:hAnsi="Arial Narrow"/>
                <w:lang w:eastAsia="fr-CA"/>
              </w:rPr>
              <w:t>significatif</w:t>
            </w:r>
            <w:r w:rsidR="00A4334E" w:rsidRPr="007B55EC">
              <w:rPr>
                <w:rFonts w:ascii="Arial Narrow" w:eastAsia="Times New Roman" w:hAnsi="Arial Narrow"/>
                <w:lang w:eastAsia="fr-CA"/>
              </w:rPr>
              <w:t xml:space="preserve"> des pratiques </w:t>
            </w:r>
            <w:r w:rsidR="008774D8" w:rsidRPr="007B55EC">
              <w:rPr>
                <w:rFonts w:ascii="Arial Narrow" w:eastAsia="Times New Roman" w:hAnsi="Arial Narrow"/>
                <w:lang w:eastAsia="fr-CA"/>
              </w:rPr>
              <w:t>de gestion. La gestion quotidienne des absences a des impacts majeurs sur la continuité et la qualité des services aux usage</w:t>
            </w:r>
            <w:r w:rsidR="00295317">
              <w:rPr>
                <w:rFonts w:ascii="Arial Narrow" w:eastAsia="Times New Roman" w:hAnsi="Arial Narrow"/>
                <w:lang w:eastAsia="fr-CA"/>
              </w:rPr>
              <w:t xml:space="preserve">rs, mais aussi sur la qualité du milieu de travail et </w:t>
            </w:r>
            <w:r w:rsidR="00D15BC4">
              <w:rPr>
                <w:rFonts w:ascii="Arial Narrow" w:eastAsia="Times New Roman" w:hAnsi="Arial Narrow"/>
                <w:lang w:eastAsia="fr-CA"/>
              </w:rPr>
              <w:t>on l’observe par différents indices</w:t>
            </w:r>
            <w:r w:rsidR="00E3444B">
              <w:rPr>
                <w:rFonts w:ascii="Arial Narrow" w:eastAsia="Times New Roman" w:hAnsi="Arial Narrow"/>
                <w:lang w:eastAsia="fr-CA"/>
              </w:rPr>
              <w:t> </w:t>
            </w:r>
            <w:r w:rsidR="008774D8" w:rsidRPr="007B55EC">
              <w:rPr>
                <w:rFonts w:ascii="Arial Narrow" w:eastAsia="Times New Roman" w:hAnsi="Arial Narrow"/>
                <w:lang w:eastAsia="fr-CA"/>
              </w:rPr>
              <w:t xml:space="preserve">: </w:t>
            </w:r>
            <w:r w:rsidR="00D15BC4">
              <w:rPr>
                <w:rFonts w:ascii="Arial Narrow" w:eastAsia="Times New Roman" w:hAnsi="Arial Narrow"/>
                <w:lang w:eastAsia="fr-CA"/>
              </w:rPr>
              <w:t xml:space="preserve">la hausse </w:t>
            </w:r>
            <w:r w:rsidR="008774D8" w:rsidRPr="007B55EC">
              <w:rPr>
                <w:rFonts w:ascii="Arial Narrow" w:eastAsia="Times New Roman" w:hAnsi="Arial Narrow"/>
                <w:lang w:eastAsia="fr-CA"/>
              </w:rPr>
              <w:t xml:space="preserve">taux de temps supplémentaire, </w:t>
            </w:r>
            <w:r w:rsidR="00D15BC4">
              <w:rPr>
                <w:rFonts w:ascii="Arial Narrow" w:eastAsia="Times New Roman" w:hAnsi="Arial Narrow"/>
                <w:lang w:eastAsia="fr-CA"/>
              </w:rPr>
              <w:t xml:space="preserve">du </w:t>
            </w:r>
            <w:r w:rsidR="008774D8" w:rsidRPr="007B55EC">
              <w:rPr>
                <w:rFonts w:ascii="Arial Narrow" w:eastAsia="Times New Roman" w:hAnsi="Arial Narrow"/>
                <w:lang w:eastAsia="fr-CA"/>
              </w:rPr>
              <w:t xml:space="preserve">taux d’assurance-salaire, </w:t>
            </w:r>
            <w:r w:rsidR="00D15BC4">
              <w:rPr>
                <w:rFonts w:ascii="Arial Narrow" w:eastAsia="Times New Roman" w:hAnsi="Arial Narrow"/>
                <w:lang w:eastAsia="fr-CA"/>
              </w:rPr>
              <w:t>du nombre d’employés sans poste ou à temps partiel</w:t>
            </w:r>
            <w:r w:rsidR="008774D8" w:rsidRPr="007B55EC">
              <w:rPr>
                <w:rFonts w:ascii="Arial Narrow" w:eastAsia="Times New Roman" w:hAnsi="Arial Narrow"/>
                <w:lang w:eastAsia="fr-CA"/>
              </w:rPr>
              <w:t xml:space="preserve">, </w:t>
            </w:r>
            <w:r w:rsidR="00D15BC4">
              <w:rPr>
                <w:rFonts w:ascii="Arial Narrow" w:eastAsia="Times New Roman" w:hAnsi="Arial Narrow"/>
                <w:lang w:eastAsia="fr-CA"/>
              </w:rPr>
              <w:t xml:space="preserve">du </w:t>
            </w:r>
            <w:r w:rsidR="008D7F57">
              <w:rPr>
                <w:rFonts w:ascii="Arial Narrow" w:eastAsia="Times New Roman" w:hAnsi="Arial Narrow"/>
                <w:lang w:eastAsia="fr-CA"/>
              </w:rPr>
              <w:t xml:space="preserve">taux d’utilisation de la </w:t>
            </w:r>
            <w:r w:rsidR="008D7F57">
              <w:rPr>
                <w:rFonts w:ascii="Arial Narrow" w:eastAsia="Times New Roman" w:hAnsi="Arial Narrow"/>
                <w:lang w:eastAsia="fr-CA"/>
              </w:rPr>
              <w:br/>
              <w:t>main-</w:t>
            </w:r>
            <w:r w:rsidR="008774D8" w:rsidRPr="007B55EC">
              <w:rPr>
                <w:rFonts w:ascii="Arial Narrow" w:eastAsia="Times New Roman" w:hAnsi="Arial Narrow"/>
                <w:lang w:eastAsia="fr-CA"/>
              </w:rPr>
              <w:t>d’œuvre indépendante.</w:t>
            </w:r>
          </w:p>
          <w:p w14:paraId="0F4790F0" w14:textId="66488AC7" w:rsidR="008774D8" w:rsidRPr="00EA265A" w:rsidRDefault="008774D8" w:rsidP="00E258DD">
            <w:pPr>
              <w:pStyle w:val="Paragraphedeliste"/>
              <w:ind w:left="-76"/>
              <w:rPr>
                <w:rFonts w:ascii="Arial Narrow" w:eastAsia="Times New Roman" w:hAnsi="Arial Narrow"/>
                <w:sz w:val="12"/>
                <w:szCs w:val="12"/>
                <w:lang w:eastAsia="fr-CA"/>
              </w:rPr>
            </w:pPr>
          </w:p>
          <w:p w14:paraId="35E2E6FE" w14:textId="45F5F8DD" w:rsidR="008774D8" w:rsidRDefault="00E258DD" w:rsidP="0042453E">
            <w:pPr>
              <w:pStyle w:val="Paragraphedeliste"/>
              <w:numPr>
                <w:ilvl w:val="0"/>
                <w:numId w:val="15"/>
              </w:numPr>
              <w:tabs>
                <w:tab w:val="center" w:pos="4320"/>
                <w:tab w:val="right" w:pos="8640"/>
              </w:tabs>
              <w:ind w:left="360"/>
              <w:rPr>
                <w:rFonts w:ascii="Arial Narrow" w:eastAsia="Times New Roman" w:hAnsi="Arial Narrow"/>
                <w:lang w:eastAsia="fr-CA"/>
              </w:rPr>
            </w:pPr>
            <w:r w:rsidRPr="00EA265A">
              <w:rPr>
                <w:rFonts w:ascii="Arial Narrow" w:eastAsia="Times New Roman" w:hAnsi="Arial Narrow"/>
                <w:lang w:eastAsia="fr-CA"/>
              </w:rPr>
              <w:t>Le passage à un m</w:t>
            </w:r>
            <w:r w:rsidR="00D15BC4">
              <w:rPr>
                <w:rFonts w:ascii="Arial Narrow" w:eastAsia="Times New Roman" w:hAnsi="Arial Narrow"/>
                <w:lang w:eastAsia="fr-CA"/>
              </w:rPr>
              <w:t>odèle de gestion de la présence</w:t>
            </w:r>
            <w:r w:rsidR="00EA265A">
              <w:rPr>
                <w:rFonts w:ascii="Arial Narrow" w:eastAsia="Times New Roman" w:hAnsi="Arial Narrow"/>
                <w:lang w:eastAsia="fr-CA"/>
              </w:rPr>
              <w:t xml:space="preserve"> </w:t>
            </w:r>
            <w:r w:rsidR="00D15BC4">
              <w:rPr>
                <w:rFonts w:ascii="Arial Narrow" w:eastAsia="Times New Roman" w:hAnsi="Arial Narrow"/>
                <w:lang w:eastAsia="fr-CA"/>
              </w:rPr>
              <w:t xml:space="preserve">offre </w:t>
            </w:r>
            <w:r w:rsidRPr="00EA265A">
              <w:rPr>
                <w:rFonts w:ascii="Arial Narrow" w:eastAsia="Times New Roman" w:hAnsi="Arial Narrow"/>
                <w:lang w:eastAsia="fr-CA"/>
              </w:rPr>
              <w:t>plusieurs avantages pour les différentes parties prenantes</w:t>
            </w:r>
            <w:r w:rsidR="00EA265A" w:rsidRPr="00EA265A">
              <w:rPr>
                <w:rFonts w:ascii="Arial Narrow" w:eastAsia="Times New Roman" w:hAnsi="Arial Narrow"/>
                <w:lang w:eastAsia="fr-CA"/>
              </w:rPr>
              <w:t xml:space="preserve"> : </w:t>
            </w:r>
          </w:p>
          <w:p w14:paraId="7F8C3FFB" w14:textId="7318A593" w:rsidR="001D0FFF" w:rsidRPr="001D0FFF" w:rsidRDefault="001D0FFF" w:rsidP="001D0FFF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  <w:r w:rsidRPr="00EA265A">
              <w:rPr>
                <w:noProof/>
                <w:lang w:eastAsia="fr-CA"/>
              </w:rPr>
              <w:drawing>
                <wp:anchor distT="0" distB="0" distL="114300" distR="114300" simplePos="0" relativeHeight="251920384" behindDoc="1" locked="0" layoutInCell="1" allowOverlap="1" wp14:anchorId="2D0310EE" wp14:editId="5A053C97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78105</wp:posOffset>
                  </wp:positionV>
                  <wp:extent cx="6351905" cy="194691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507" y="21346"/>
                      <wp:lineTo x="21507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905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362950" w14:textId="043B542B" w:rsidR="00EA265A" w:rsidRPr="00EA265A" w:rsidRDefault="00EA265A" w:rsidP="00EA265A">
            <w:pPr>
              <w:pStyle w:val="Paragraphedeliste"/>
              <w:rPr>
                <w:rFonts w:eastAsia="Times New Roman"/>
                <w:lang w:eastAsia="fr-CA"/>
              </w:rPr>
            </w:pPr>
          </w:p>
          <w:p w14:paraId="535CB26F" w14:textId="2894469D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14D420F4" w14:textId="2900EC0F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236CD6DD" w14:textId="217BA6D7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1FBC55AE" w14:textId="172FCA4E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1F70E0DD" w14:textId="486F3F8C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6EE5BFB7" w14:textId="7EF8B1DC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25CC31CB" w14:textId="259F0FBD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622B9B14" w14:textId="3DE92ACD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351BE0D3" w14:textId="098CDD24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7C0C636C" w14:textId="024F3307" w:rsid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lang w:eastAsia="fr-CA"/>
              </w:rPr>
            </w:pPr>
          </w:p>
          <w:p w14:paraId="3E6B9EBF" w14:textId="782D4864" w:rsidR="00EA265A" w:rsidRPr="00EA265A" w:rsidRDefault="00EA265A" w:rsidP="00EA265A">
            <w:pPr>
              <w:tabs>
                <w:tab w:val="center" w:pos="4320"/>
                <w:tab w:val="right" w:pos="8640"/>
              </w:tabs>
              <w:rPr>
                <w:rFonts w:eastAsia="Times New Roman"/>
                <w:sz w:val="12"/>
                <w:szCs w:val="12"/>
                <w:lang w:eastAsia="fr-CA"/>
              </w:rPr>
            </w:pPr>
          </w:p>
          <w:p w14:paraId="612D6835" w14:textId="6BDAA7B6" w:rsidR="00EA265A" w:rsidRPr="00EA265A" w:rsidRDefault="00EA265A" w:rsidP="0042453E">
            <w:pPr>
              <w:pStyle w:val="Paragraphedeliste"/>
              <w:numPr>
                <w:ilvl w:val="0"/>
                <w:numId w:val="15"/>
              </w:numPr>
              <w:tabs>
                <w:tab w:val="center" w:pos="4320"/>
                <w:tab w:val="right" w:pos="8640"/>
              </w:tabs>
              <w:ind w:left="312" w:hanging="284"/>
              <w:rPr>
                <w:rFonts w:ascii="Arial Narrow" w:eastAsia="Times New Roman" w:hAnsi="Arial Narrow"/>
                <w:lang w:eastAsia="fr-CA"/>
              </w:rPr>
            </w:pPr>
            <w:r w:rsidRPr="00EA265A">
              <w:rPr>
                <w:rFonts w:ascii="Arial Narrow" w:eastAsia="Times New Roman" w:hAnsi="Arial Narrow"/>
                <w:lang w:eastAsia="fr-CA"/>
              </w:rPr>
              <w:t xml:space="preserve">La création d’équipes d’autoremplacement </w:t>
            </w:r>
            <w:r>
              <w:rPr>
                <w:rFonts w:ascii="Arial Narrow" w:eastAsia="Times New Roman" w:hAnsi="Arial Narrow"/>
                <w:lang w:eastAsia="fr-CA"/>
              </w:rPr>
              <w:t xml:space="preserve">est un changement qui demande une contribution partagée par l’ensemble </w:t>
            </w:r>
            <w:r w:rsidR="00D15BC4">
              <w:rPr>
                <w:rFonts w:ascii="Arial Narrow" w:eastAsia="Times New Roman" w:hAnsi="Arial Narrow"/>
                <w:lang w:eastAsia="fr-CA"/>
              </w:rPr>
              <w:t>des personnes qui composent les équipes de soins</w:t>
            </w:r>
            <w:r w:rsidR="008F01B9">
              <w:rPr>
                <w:rFonts w:ascii="Arial Narrow" w:eastAsia="Times New Roman" w:hAnsi="Arial Narrow"/>
                <w:lang w:eastAsia="fr-CA"/>
              </w:rPr>
              <w:t>. Le statut et les rôles et responsa</w:t>
            </w:r>
            <w:r w:rsidR="00E3444B">
              <w:rPr>
                <w:rFonts w:ascii="Arial Narrow" w:eastAsia="Times New Roman" w:hAnsi="Arial Narrow"/>
                <w:lang w:eastAsia="fr-CA"/>
              </w:rPr>
              <w:t>bi</w:t>
            </w:r>
            <w:r w:rsidR="008F01B9">
              <w:rPr>
                <w:rFonts w:ascii="Arial Narrow" w:eastAsia="Times New Roman" w:hAnsi="Arial Narrow"/>
                <w:lang w:eastAsia="fr-CA"/>
              </w:rPr>
              <w:t>lités de chacun doivent être connus et coordonnés pour favoriser la fl</w:t>
            </w:r>
            <w:r w:rsidR="00E3444B">
              <w:rPr>
                <w:rFonts w:ascii="Arial Narrow" w:eastAsia="Times New Roman" w:hAnsi="Arial Narrow"/>
                <w:lang w:eastAsia="fr-CA"/>
              </w:rPr>
              <w:t>ui</w:t>
            </w:r>
            <w:r w:rsidR="008F01B9">
              <w:rPr>
                <w:rFonts w:ascii="Arial Narrow" w:eastAsia="Times New Roman" w:hAnsi="Arial Narrow"/>
                <w:lang w:eastAsia="fr-CA"/>
              </w:rPr>
              <w:t xml:space="preserve">dité de l’organisation du travail. </w:t>
            </w:r>
            <w:r>
              <w:rPr>
                <w:rFonts w:ascii="Arial Narrow" w:eastAsia="Times New Roman" w:hAnsi="Arial Narrow"/>
                <w:lang w:eastAsia="fr-CA"/>
              </w:rPr>
              <w:t xml:space="preserve"> </w:t>
            </w:r>
          </w:p>
          <w:p w14:paraId="5CC47B09" w14:textId="720B6D75" w:rsidR="00E258DD" w:rsidRPr="00E258DD" w:rsidRDefault="00E258DD" w:rsidP="00E258DD">
            <w:pPr>
              <w:pStyle w:val="Paragraphedeliste"/>
              <w:jc w:val="center"/>
              <w:rPr>
                <w:rFonts w:eastAsia="Times New Roman"/>
                <w:lang w:eastAsia="fr-CA"/>
              </w:rPr>
            </w:pPr>
          </w:p>
          <w:p w14:paraId="380F6F20" w14:textId="76719FF7" w:rsidR="00E258DD" w:rsidRPr="00E258DD" w:rsidRDefault="00E258DD" w:rsidP="00E258DD">
            <w:pPr>
              <w:autoSpaceDE w:val="0"/>
              <w:autoSpaceDN w:val="0"/>
              <w:adjustRightInd w:val="0"/>
              <w:jc w:val="center"/>
              <w:rPr>
                <w:rFonts w:ascii="Symbol" w:hAnsi="Symbol" w:cs="Symbol"/>
                <w:color w:val="000000"/>
                <w:sz w:val="24"/>
                <w:szCs w:val="24"/>
              </w:rPr>
            </w:pPr>
          </w:p>
          <w:p w14:paraId="4326E9B4" w14:textId="015A323D" w:rsidR="00E258DD" w:rsidRPr="00E258DD" w:rsidRDefault="00E258DD" w:rsidP="00E258DD">
            <w:pPr>
              <w:autoSpaceDE w:val="0"/>
              <w:autoSpaceDN w:val="0"/>
              <w:adjustRightInd w:val="0"/>
              <w:jc w:val="center"/>
              <w:rPr>
                <w:rFonts w:ascii="Symbol" w:hAnsi="Symbol" w:cs="Symbol"/>
                <w:color w:val="000000"/>
                <w:sz w:val="24"/>
                <w:szCs w:val="24"/>
              </w:rPr>
            </w:pPr>
            <w:r w:rsidRPr="00E258DD">
              <w:rPr>
                <w:rFonts w:ascii="Symbol" w:hAnsi="Symbol" w:cs="Symbol"/>
                <w:color w:val="000000"/>
                <w:sz w:val="24"/>
                <w:szCs w:val="24"/>
              </w:rPr>
              <w:t></w:t>
            </w:r>
          </w:p>
          <w:p w14:paraId="30FF9F3F" w14:textId="59F4BDDE" w:rsidR="00E258DD" w:rsidRPr="00A4334E" w:rsidRDefault="00E258DD" w:rsidP="00E258DD">
            <w:pPr>
              <w:autoSpaceDE w:val="0"/>
              <w:autoSpaceDN w:val="0"/>
              <w:adjustRightInd w:val="0"/>
              <w:spacing w:after="25"/>
              <w:jc w:val="center"/>
              <w:rPr>
                <w:rFonts w:eastAsia="Times New Roman"/>
                <w:lang w:eastAsia="fr-CA"/>
              </w:rPr>
            </w:pPr>
          </w:p>
        </w:tc>
      </w:tr>
    </w:tbl>
    <w:p w14:paraId="53A610FE" w14:textId="31DE3E8D" w:rsidR="00807E04" w:rsidRDefault="00807E04" w:rsidP="008C6AE8">
      <w:pPr>
        <w:spacing w:after="200" w:line="276" w:lineRule="auto"/>
        <w:rPr>
          <w:lang w:val="fr-FR"/>
        </w:rPr>
        <w:sectPr w:rsidR="00807E04" w:rsidSect="00A45566">
          <w:headerReference w:type="even" r:id="rId18"/>
          <w:headerReference w:type="default" r:id="rId19"/>
          <w:headerReference w:type="first" r:id="rId20"/>
          <w:pgSz w:w="15840" w:h="12240" w:orient="landscape" w:code="1"/>
          <w:pgMar w:top="1411" w:right="1440" w:bottom="1138" w:left="1440" w:header="706" w:footer="706" w:gutter="0"/>
          <w:cols w:space="708"/>
          <w:docGrid w:linePitch="360"/>
        </w:sectPr>
      </w:pPr>
    </w:p>
    <w:p w14:paraId="3F5D3DD8" w14:textId="69FC8DE7" w:rsidR="00807E04" w:rsidRDefault="00807E04" w:rsidP="008F06A4">
      <w:pPr>
        <w:pStyle w:val="Lgende"/>
        <w:rPr>
          <w:color w:val="auto"/>
          <w:sz w:val="28"/>
        </w:rPr>
      </w:pPr>
      <w:bookmarkStart w:id="1" w:name="_Toc444302"/>
      <w:r w:rsidRPr="00B752DA">
        <w:rPr>
          <w:rFonts w:eastAsia="Times New Roman"/>
          <w:noProof/>
          <w:color w:val="auto"/>
          <w:sz w:val="28"/>
          <w:lang w:eastAsia="fr-CA"/>
        </w:rPr>
        <w:lastRenderedPageBreak/>
        <w:drawing>
          <wp:anchor distT="0" distB="0" distL="114300" distR="114300" simplePos="0" relativeHeight="251905024" behindDoc="0" locked="0" layoutInCell="1" allowOverlap="1" wp14:anchorId="0F5B5CDC" wp14:editId="3F062748">
            <wp:simplePos x="0" y="0"/>
            <wp:positionH relativeFrom="column">
              <wp:posOffset>-767080</wp:posOffset>
            </wp:positionH>
            <wp:positionV relativeFrom="paragraph">
              <wp:posOffset>-798830</wp:posOffset>
            </wp:positionV>
            <wp:extent cx="1860550" cy="838200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5BBEE" w14:textId="1520FE8D" w:rsidR="00807E04" w:rsidRPr="00D46EE3" w:rsidRDefault="00807E04" w:rsidP="00D46EE3">
      <w:pPr>
        <w:pStyle w:val="Lgende"/>
        <w:jc w:val="center"/>
        <w:rPr>
          <w:b w:val="0"/>
          <w:szCs w:val="28"/>
          <w:lang w:val="fr-FR"/>
        </w:rPr>
      </w:pPr>
      <w:r w:rsidRPr="00B752DA">
        <w:rPr>
          <w:color w:val="auto"/>
          <w:sz w:val="28"/>
        </w:rPr>
        <w:t>Identifier et analyser les parties prenantes</w:t>
      </w:r>
      <w:bookmarkEnd w:id="1"/>
    </w:p>
    <w:tbl>
      <w:tblPr>
        <w:tblStyle w:val="Grilledutableau"/>
        <w:tblW w:w="17905" w:type="dxa"/>
        <w:jc w:val="center"/>
        <w:tblLook w:val="04A0" w:firstRow="1" w:lastRow="0" w:firstColumn="1" w:lastColumn="0" w:noHBand="0" w:noVBand="1"/>
      </w:tblPr>
      <w:tblGrid>
        <w:gridCol w:w="3056"/>
        <w:gridCol w:w="1019"/>
        <w:gridCol w:w="2655"/>
        <w:gridCol w:w="1209"/>
        <w:gridCol w:w="1219"/>
        <w:gridCol w:w="8747"/>
      </w:tblGrid>
      <w:tr w:rsidR="00807E04" w:rsidRPr="00B752DA" w14:paraId="02198899" w14:textId="77777777" w:rsidTr="00EB473D">
        <w:trPr>
          <w:trHeight w:val="567"/>
          <w:jc w:val="center"/>
        </w:trPr>
        <w:tc>
          <w:tcPr>
            <w:tcW w:w="6730" w:type="dxa"/>
            <w:gridSpan w:val="3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6AA54A2D" w14:textId="3AADC0A1" w:rsidR="00BB5EB7" w:rsidRPr="003B1A42" w:rsidRDefault="00BB5EB7" w:rsidP="0042453E">
            <w:pPr>
              <w:pStyle w:val="Paragraphedeliste"/>
              <w:numPr>
                <w:ilvl w:val="0"/>
                <w:numId w:val="9"/>
              </w:numPr>
              <w:ind w:left="36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Dans la première colonne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: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nscrivez le nom des parties prenantes ou du </w:t>
            </w:r>
            <w:r w:rsidR="00BD36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br/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sous-groupe des parties prenantes.</w:t>
            </w:r>
          </w:p>
          <w:p w14:paraId="621B80EE" w14:textId="77777777" w:rsidR="00BB5EB7" w:rsidRPr="003B1A42" w:rsidRDefault="00BB5EB7" w:rsidP="0042453E">
            <w:pPr>
              <w:pStyle w:val="Paragraphedeliste"/>
              <w:numPr>
                <w:ilvl w:val="0"/>
                <w:numId w:val="9"/>
              </w:numPr>
              <w:ind w:left="36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Dans la deuxième colonne : Ne rien 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inscri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re.</w:t>
            </w:r>
          </w:p>
          <w:p w14:paraId="542E0978" w14:textId="65DE2D39" w:rsidR="00BB5EB7" w:rsidRDefault="00BB5EB7" w:rsidP="0042453E">
            <w:pPr>
              <w:pStyle w:val="Paragraphedeliste"/>
              <w:numPr>
                <w:ilvl w:val="0"/>
                <w:numId w:val="9"/>
              </w:numPr>
              <w:ind w:left="36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Dans la troisième colonne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: R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épondez «</w:t>
            </w:r>
            <w:r w:rsidR="00E3444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 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assez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ou beaucoup</w:t>
            </w:r>
            <w:r w:rsidR="00E3444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 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» ou 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«</w:t>
            </w:r>
            <w:r w:rsidR="00E3444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 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peu ou pas</w:t>
            </w:r>
            <w:r w:rsidR="00E3444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 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» aux questions pour chaque partie prenante. </w:t>
            </w:r>
          </w:p>
          <w:p w14:paraId="052E26BA" w14:textId="77777777" w:rsidR="00BB5EB7" w:rsidRPr="003B1A42" w:rsidRDefault="00BB5EB7" w:rsidP="00BB5EB7">
            <w:pPr>
              <w:pStyle w:val="Paragraphedeliste"/>
              <w:ind w:left="36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Inscrivez votre réponse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:</w:t>
            </w:r>
          </w:p>
          <w:p w14:paraId="569050C9" w14:textId="463FC6CC" w:rsidR="00BB5EB7" w:rsidRPr="007B55EC" w:rsidRDefault="00BB5EB7" w:rsidP="0042453E">
            <w:pPr>
              <w:pStyle w:val="Paragraphedeliste"/>
              <w:numPr>
                <w:ilvl w:val="0"/>
                <w:numId w:val="11"/>
              </w:numPr>
              <w:ind w:left="785" w:hanging="280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</w:pPr>
            <w:r w:rsidRPr="007B55EC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Est-ce que la partie prenante es</w:t>
            </w:r>
            <w:r w:rsidR="00BD36FE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t impactée par le changement? (i</w:t>
            </w:r>
            <w:r w:rsidRPr="007B55EC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mpact)</w:t>
            </w:r>
          </w:p>
          <w:p w14:paraId="79781717" w14:textId="3B11288D" w:rsidR="00BB5EB7" w:rsidRPr="007B55EC" w:rsidRDefault="00BB5EB7" w:rsidP="0042453E">
            <w:pPr>
              <w:pStyle w:val="Paragraphedeliste"/>
              <w:numPr>
                <w:ilvl w:val="0"/>
                <w:numId w:val="11"/>
              </w:numPr>
              <w:ind w:left="785" w:hanging="280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</w:pPr>
            <w:r w:rsidRPr="007B55EC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Est-ce que la partie prenante peut influencer la réalisation</w:t>
            </w:r>
            <w:r w:rsidR="00BD36FE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 xml:space="preserve"> des objectifs du changement? (p</w:t>
            </w:r>
            <w:r w:rsidRPr="007B55EC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ouvoir)</w:t>
            </w:r>
          </w:p>
          <w:p w14:paraId="4528BBE1" w14:textId="36DAF06B" w:rsidR="00807E04" w:rsidRPr="00EA265A" w:rsidRDefault="00BB5EB7" w:rsidP="0042453E">
            <w:pPr>
              <w:pStyle w:val="Paragraphedeliste"/>
              <w:numPr>
                <w:ilvl w:val="0"/>
                <w:numId w:val="9"/>
              </w:numPr>
              <w:ind w:left="36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Dans la quatrième colonne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: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</w:t>
            </w:r>
            <w:r w:rsidRPr="003B1A4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ndiquez le numéro de la stratégie générale associé à la réponse aux deux questions.</w:t>
            </w:r>
          </w:p>
        </w:tc>
        <w:tc>
          <w:tcPr>
            <w:tcW w:w="120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00AEEF"/>
            <w:vAlign w:val="center"/>
          </w:tcPr>
          <w:p w14:paraId="46BC787C" w14:textId="1B148528" w:rsidR="00807E04" w:rsidRPr="003B1A42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Réponse à la question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 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1</w:t>
            </w:r>
          </w:p>
        </w:tc>
        <w:tc>
          <w:tcPr>
            <w:tcW w:w="12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00AEEF"/>
            <w:vAlign w:val="center"/>
          </w:tcPr>
          <w:p w14:paraId="47670D68" w14:textId="5FC724E6" w:rsidR="00807E04" w:rsidRPr="003B1A42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Réponse à la question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 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2</w:t>
            </w:r>
          </w:p>
        </w:tc>
        <w:tc>
          <w:tcPr>
            <w:tcW w:w="8747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00AEEF"/>
            <w:vAlign w:val="center"/>
          </w:tcPr>
          <w:p w14:paraId="577A18E2" w14:textId="77777777" w:rsidR="00807E04" w:rsidRPr="003B1A42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Stratégies générales</w:t>
            </w:r>
          </w:p>
        </w:tc>
      </w:tr>
      <w:tr w:rsidR="00807E04" w:rsidRPr="00B752DA" w14:paraId="0DC88BC6" w14:textId="77777777" w:rsidTr="00EB473D">
        <w:trPr>
          <w:trHeight w:val="567"/>
          <w:jc w:val="center"/>
        </w:trPr>
        <w:tc>
          <w:tcPr>
            <w:tcW w:w="6730" w:type="dxa"/>
            <w:gridSpan w:val="3"/>
            <w:vMerge/>
            <w:tcBorders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2899F7AD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</w:p>
        </w:tc>
        <w:tc>
          <w:tcPr>
            <w:tcW w:w="120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nil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35BF7421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12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nil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0CD6DD06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8747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nil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29E9EA26" w14:textId="417B46C3" w:rsidR="00807E04" w:rsidRPr="003B1A42" w:rsidRDefault="00807E04" w:rsidP="0042453E">
            <w:pPr>
              <w:pStyle w:val="Paragraphedeliste"/>
              <w:numPr>
                <w:ilvl w:val="0"/>
                <w:numId w:val="8"/>
              </w:num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Les impliquer dans la définition du changement, si possible, et les soutenir dans l’appropriation du changement dans leur quotidien jusqu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à l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intégration complète.</w:t>
            </w:r>
          </w:p>
        </w:tc>
      </w:tr>
      <w:tr w:rsidR="00807E04" w:rsidRPr="00B752DA" w14:paraId="0135BA40" w14:textId="77777777" w:rsidTr="00EB473D">
        <w:trPr>
          <w:trHeight w:val="765"/>
          <w:jc w:val="center"/>
        </w:trPr>
        <w:tc>
          <w:tcPr>
            <w:tcW w:w="6730" w:type="dxa"/>
            <w:gridSpan w:val="3"/>
            <w:vMerge/>
            <w:tcBorders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61A6E7D8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215868" w:themeColor="accent5" w:themeShade="80"/>
              <w:bottom w:val="nil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5B193D28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1219" w:type="dxa"/>
            <w:tcBorders>
              <w:top w:val="nil"/>
              <w:left w:val="single" w:sz="4" w:space="0" w:color="215868" w:themeColor="accent5" w:themeShade="80"/>
              <w:bottom w:val="nil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724C12C0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Pas ou peu</w:t>
            </w:r>
          </w:p>
        </w:tc>
        <w:tc>
          <w:tcPr>
            <w:tcW w:w="8747" w:type="dxa"/>
            <w:tcBorders>
              <w:top w:val="nil"/>
              <w:left w:val="single" w:sz="4" w:space="0" w:color="215868" w:themeColor="accent5" w:themeShade="80"/>
              <w:bottom w:val="nil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6B784D2D" w14:textId="609322E3" w:rsidR="00807E04" w:rsidRPr="003B1A42" w:rsidRDefault="00807E04" w:rsidP="0042453E">
            <w:pPr>
              <w:pStyle w:val="Paragraphedeliste"/>
              <w:numPr>
                <w:ilvl w:val="0"/>
                <w:numId w:val="8"/>
              </w:num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Les soutenir dans l’appropriation du changement dans leur quotidien jusqu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à l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intégration complète.</w:t>
            </w:r>
          </w:p>
        </w:tc>
      </w:tr>
      <w:tr w:rsidR="00807E04" w:rsidRPr="00B752DA" w14:paraId="4B0E3C2A" w14:textId="77777777" w:rsidTr="00EB473D">
        <w:trPr>
          <w:trHeight w:val="567"/>
          <w:jc w:val="center"/>
        </w:trPr>
        <w:tc>
          <w:tcPr>
            <w:tcW w:w="6730" w:type="dxa"/>
            <w:gridSpan w:val="3"/>
            <w:vMerge/>
            <w:tcBorders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0536E951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215868" w:themeColor="accent5" w:themeShade="80"/>
              <w:bottom w:val="nil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26A18785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Pas ou peu</w:t>
            </w:r>
          </w:p>
        </w:tc>
        <w:tc>
          <w:tcPr>
            <w:tcW w:w="1219" w:type="dxa"/>
            <w:tcBorders>
              <w:top w:val="nil"/>
              <w:left w:val="single" w:sz="4" w:space="0" w:color="215868" w:themeColor="accent5" w:themeShade="80"/>
              <w:bottom w:val="nil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1DD8B60B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8747" w:type="dxa"/>
            <w:tcBorders>
              <w:top w:val="nil"/>
              <w:left w:val="single" w:sz="4" w:space="0" w:color="215868" w:themeColor="accent5" w:themeShade="80"/>
              <w:bottom w:val="nil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1DCC8B71" w14:textId="43E92088" w:rsidR="00807E04" w:rsidRPr="003B1A42" w:rsidRDefault="00807E04" w:rsidP="0042453E">
            <w:pPr>
              <w:pStyle w:val="Paragraphedeliste"/>
              <w:numPr>
                <w:ilvl w:val="0"/>
                <w:numId w:val="8"/>
              </w:num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Soutenir leur compréhension afin qu’ils soient en mesure d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articuler la vision du changement, car ils peuvent influencer ou supporter le changement.</w:t>
            </w:r>
          </w:p>
        </w:tc>
      </w:tr>
      <w:tr w:rsidR="00807E04" w:rsidRPr="00B752DA" w14:paraId="1330C3FF" w14:textId="77777777" w:rsidTr="00EB473D">
        <w:trPr>
          <w:trHeight w:val="567"/>
          <w:jc w:val="center"/>
        </w:trPr>
        <w:tc>
          <w:tcPr>
            <w:tcW w:w="6730" w:type="dxa"/>
            <w:gridSpan w:val="3"/>
            <w:vMerge/>
            <w:tcBorders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7C26EBBC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7C2E96F6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Pas ou peu</w:t>
            </w:r>
          </w:p>
        </w:tc>
        <w:tc>
          <w:tcPr>
            <w:tcW w:w="1219" w:type="dxa"/>
            <w:tcBorders>
              <w:top w:val="nil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22624B63" w14:textId="77777777" w:rsidR="00807E04" w:rsidRPr="003B1A42" w:rsidRDefault="00807E04" w:rsidP="00A45566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Pas ou peu</w:t>
            </w:r>
          </w:p>
        </w:tc>
        <w:tc>
          <w:tcPr>
            <w:tcW w:w="8747" w:type="dxa"/>
            <w:tcBorders>
              <w:top w:val="nil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uto"/>
            <w:vAlign w:val="center"/>
          </w:tcPr>
          <w:p w14:paraId="2FF2DDB9" w14:textId="34B4D9C9" w:rsidR="00807E04" w:rsidRPr="003B1A42" w:rsidRDefault="00807E04" w:rsidP="0042453E">
            <w:pPr>
              <w:pStyle w:val="Paragraphedeliste"/>
              <w:numPr>
                <w:ilvl w:val="0"/>
                <w:numId w:val="8"/>
              </w:num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Les tenir au courant du changement. Ils n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ont pas d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influence directe sur le résultat.</w:t>
            </w:r>
          </w:p>
        </w:tc>
      </w:tr>
      <w:tr w:rsidR="00807E04" w:rsidRPr="00B752DA" w14:paraId="1C4F6765" w14:textId="77777777" w:rsidTr="00A45566">
        <w:trPr>
          <w:trHeight w:val="144"/>
          <w:jc w:val="center"/>
        </w:trPr>
        <w:tc>
          <w:tcPr>
            <w:tcW w:w="17905" w:type="dxa"/>
            <w:gridSpan w:val="6"/>
            <w:tcBorders>
              <w:top w:val="nil"/>
              <w:left w:val="nil"/>
              <w:bottom w:val="single" w:sz="4" w:space="0" w:color="215868" w:themeColor="accent5" w:themeShade="80"/>
              <w:right w:val="nil"/>
            </w:tcBorders>
            <w:shd w:val="clear" w:color="auto" w:fill="auto"/>
            <w:vAlign w:val="center"/>
          </w:tcPr>
          <w:p w14:paraId="50DBD38B" w14:textId="77777777" w:rsidR="00807E04" w:rsidRPr="00B752DA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</w:p>
        </w:tc>
      </w:tr>
      <w:tr w:rsidR="00807E04" w:rsidRPr="00B752DA" w14:paraId="211F22DF" w14:textId="77777777" w:rsidTr="00EB473D">
        <w:trPr>
          <w:trHeight w:val="576"/>
          <w:jc w:val="center"/>
        </w:trPr>
        <w:tc>
          <w:tcPr>
            <w:tcW w:w="3056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00AEEF"/>
            <w:vAlign w:val="center"/>
          </w:tcPr>
          <w:p w14:paraId="2D3E56BF" w14:textId="77777777" w:rsidR="00807E04" w:rsidRPr="00B752DA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B752DA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Parties prenantes</w:t>
            </w: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00AEEF"/>
            <w:vAlign w:val="center"/>
          </w:tcPr>
          <w:p w14:paraId="4B92BB0C" w14:textId="77777777" w:rsidR="00807E04" w:rsidRPr="00B752DA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B752DA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Questions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00AEEF"/>
            <w:vAlign w:val="center"/>
          </w:tcPr>
          <w:p w14:paraId="571E9725" w14:textId="77777777" w:rsidR="00807E04" w:rsidRPr="00B752DA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B752DA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Choix de réponse</w:t>
            </w:r>
          </w:p>
        </w:tc>
        <w:tc>
          <w:tcPr>
            <w:tcW w:w="11175" w:type="dxa"/>
            <w:gridSpan w:val="3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00AEEF"/>
            <w:vAlign w:val="center"/>
          </w:tcPr>
          <w:p w14:paraId="4B9953D6" w14:textId="77777777" w:rsidR="00807E04" w:rsidRPr="00B752DA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B752DA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Stratégies générales</w:t>
            </w:r>
          </w:p>
          <w:p w14:paraId="54321A13" w14:textId="341014D7" w:rsidR="00807E04" w:rsidRPr="00E3359D" w:rsidRDefault="00807E04" w:rsidP="00A45566">
            <w:pPr>
              <w:jc w:val="center"/>
              <w:rPr>
                <w:rFonts w:ascii="Arial Narrow" w:eastAsia="Times New Roman" w:hAnsi="Arial Narrow"/>
                <w:b/>
                <w:i/>
                <w:color w:val="FFFFFF" w:themeColor="background1"/>
                <w:sz w:val="17"/>
                <w:szCs w:val="17"/>
                <w:lang w:eastAsia="fr-CA"/>
              </w:rPr>
            </w:pPr>
            <w:r w:rsidRPr="00E3359D">
              <w:rPr>
                <w:rFonts w:ascii="Arial Narrow" w:eastAsia="Times New Roman" w:hAnsi="Arial Narrow"/>
                <w:b/>
                <w:i/>
                <w:color w:val="FFFFFF" w:themeColor="background1"/>
                <w:sz w:val="16"/>
                <w:szCs w:val="17"/>
                <w:lang w:eastAsia="fr-CA"/>
              </w:rPr>
              <w:t>(</w:t>
            </w:r>
            <w:r w:rsidR="00E3444B">
              <w:rPr>
                <w:rFonts w:ascii="Arial Narrow" w:eastAsia="Times New Roman" w:hAnsi="Arial Narrow"/>
                <w:b/>
                <w:i/>
                <w:color w:val="FFFFFF" w:themeColor="background1"/>
                <w:sz w:val="16"/>
                <w:szCs w:val="17"/>
                <w:lang w:eastAsia="fr-CA"/>
              </w:rPr>
              <w:t>v</w:t>
            </w:r>
            <w:r w:rsidRPr="00E3359D">
              <w:rPr>
                <w:rFonts w:ascii="Arial Narrow" w:eastAsia="Times New Roman" w:hAnsi="Arial Narrow"/>
                <w:b/>
                <w:i/>
                <w:color w:val="FFFFFF" w:themeColor="background1"/>
                <w:sz w:val="16"/>
                <w:szCs w:val="17"/>
                <w:lang w:eastAsia="fr-CA"/>
              </w:rPr>
              <w:t>euillez vous référer à la matrice ci-dessus afin de déterminer celle qui s’adresse à la partie prenante)</w:t>
            </w:r>
          </w:p>
        </w:tc>
      </w:tr>
      <w:tr w:rsidR="00807E04" w:rsidRPr="00B752DA" w14:paraId="0B53F83F" w14:textId="77777777" w:rsidTr="00EB473D">
        <w:trPr>
          <w:trHeight w:val="125"/>
          <w:jc w:val="center"/>
        </w:trPr>
        <w:tc>
          <w:tcPr>
            <w:tcW w:w="3056" w:type="dxa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428981EE" w14:textId="550C9EBD" w:rsidR="00807E04" w:rsidRPr="00B752DA" w:rsidRDefault="002572D7" w:rsidP="00295317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Personnel des équipes d’autoremplacement</w:t>
            </w: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304A54CA" w14:textId="77777777" w:rsidR="00807E04" w:rsidRPr="00EB473D" w:rsidRDefault="00807E04" w:rsidP="00A45566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1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2EA38E3E" w14:textId="690E8498" w:rsidR="00807E04" w:rsidRPr="00B752DA" w:rsidRDefault="00D46EE3" w:rsidP="00A45566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11175" w:type="dxa"/>
            <w:gridSpan w:val="3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5394B797" w14:textId="7B9C7C6A" w:rsidR="00807E04" w:rsidRPr="00B752DA" w:rsidRDefault="007B55EC" w:rsidP="007B55EC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Les soutenir dans l’appropriation du changement dans leur quotidien jusqu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à l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intégration complète.</w:t>
            </w:r>
          </w:p>
        </w:tc>
      </w:tr>
      <w:tr w:rsidR="00807E04" w:rsidRPr="00B752DA" w14:paraId="511605B0" w14:textId="77777777" w:rsidTr="00EB473D">
        <w:trPr>
          <w:trHeight w:val="125"/>
          <w:jc w:val="center"/>
        </w:trPr>
        <w:tc>
          <w:tcPr>
            <w:tcW w:w="3056" w:type="dxa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2F673AF1" w14:textId="77777777" w:rsidR="00807E04" w:rsidRPr="00B752DA" w:rsidRDefault="00807E04" w:rsidP="00295317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264CEFEB" w14:textId="77777777" w:rsidR="00807E04" w:rsidRPr="00EB473D" w:rsidRDefault="00807E04" w:rsidP="00A45566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2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709CBEF8" w14:textId="3C97AD24" w:rsidR="00807E04" w:rsidRPr="00B752DA" w:rsidRDefault="007B55EC" w:rsidP="00A45566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Peu ou pas </w:t>
            </w:r>
          </w:p>
        </w:tc>
        <w:tc>
          <w:tcPr>
            <w:tcW w:w="11175" w:type="dxa"/>
            <w:gridSpan w:val="3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48571D90" w14:textId="77777777" w:rsidR="00807E04" w:rsidRPr="00B752DA" w:rsidRDefault="00807E04" w:rsidP="00A45566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</w:tr>
      <w:tr w:rsidR="00F92E7E" w:rsidRPr="00B752DA" w14:paraId="4C0B1FCB" w14:textId="77777777" w:rsidTr="00EB473D">
        <w:trPr>
          <w:trHeight w:val="125"/>
          <w:jc w:val="center"/>
        </w:trPr>
        <w:tc>
          <w:tcPr>
            <w:tcW w:w="3056" w:type="dxa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5624F2AE" w14:textId="257A615B" w:rsidR="00F92E7E" w:rsidRPr="00B752DA" w:rsidRDefault="00F92E7E" w:rsidP="00EB473D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Personnel de soutien aux gestionnaires </w:t>
            </w: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627EE044" w14:textId="77777777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1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386E6F7D" w14:textId="55614FE9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11175" w:type="dxa"/>
            <w:gridSpan w:val="3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7FB7DFA1" w14:textId="0EB19BD9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Les impliquer dans la définition du changement, si possible, et les soutenir dans l’appropriation du changement dans leur quotidien jusqu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à l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intégration complète.</w:t>
            </w:r>
          </w:p>
        </w:tc>
      </w:tr>
      <w:tr w:rsidR="00F92E7E" w:rsidRPr="00B752DA" w14:paraId="770E1C0B" w14:textId="77777777" w:rsidTr="00EB473D">
        <w:trPr>
          <w:trHeight w:val="125"/>
          <w:jc w:val="center"/>
        </w:trPr>
        <w:tc>
          <w:tcPr>
            <w:tcW w:w="3056" w:type="dxa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61CF95C5" w14:textId="77777777" w:rsidR="00F92E7E" w:rsidRPr="00B752DA" w:rsidRDefault="00F92E7E" w:rsidP="00295317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73B19D66" w14:textId="77777777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2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7FF05567" w14:textId="114372C4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11175" w:type="dxa"/>
            <w:gridSpan w:val="3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42093A4B" w14:textId="77777777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</w:tr>
      <w:tr w:rsidR="00F92E7E" w:rsidRPr="00B752DA" w14:paraId="419438DF" w14:textId="77777777" w:rsidTr="00EB473D">
        <w:trPr>
          <w:trHeight w:val="125"/>
          <w:jc w:val="center"/>
        </w:trPr>
        <w:tc>
          <w:tcPr>
            <w:tcW w:w="3056" w:type="dxa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  <w:vAlign w:val="center"/>
          </w:tcPr>
          <w:p w14:paraId="0F7D9733" w14:textId="1DDCD734" w:rsidR="00F92E7E" w:rsidRDefault="00F92E7E" w:rsidP="00295317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Coordonnateur d’activités</w:t>
            </w: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</w:tcPr>
          <w:p w14:paraId="601E297C" w14:textId="285128F5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1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</w:tcPr>
          <w:p w14:paraId="002A6F77" w14:textId="639689DD" w:rsidR="00F92E7E" w:rsidRDefault="00F92E7E" w:rsidP="00F92E7E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11175" w:type="dxa"/>
            <w:gridSpan w:val="3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  <w:vAlign w:val="center"/>
          </w:tcPr>
          <w:p w14:paraId="7702CD8B" w14:textId="43E18243" w:rsidR="00F92E7E" w:rsidRPr="003B1A42" w:rsidRDefault="00F92E7E" w:rsidP="00F92E7E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Les impliquer dans la définition du changement, si possible, et les soutenir dans l’appropriation du changement dans leur quotidien jusqu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à l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intégration complète.</w:t>
            </w:r>
          </w:p>
        </w:tc>
      </w:tr>
      <w:tr w:rsidR="00F92E7E" w:rsidRPr="00B752DA" w14:paraId="570840F3" w14:textId="77777777" w:rsidTr="00EB473D">
        <w:trPr>
          <w:trHeight w:val="125"/>
          <w:jc w:val="center"/>
        </w:trPr>
        <w:tc>
          <w:tcPr>
            <w:tcW w:w="3056" w:type="dxa"/>
            <w:vMerge/>
            <w:tcBorders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  <w:vAlign w:val="center"/>
          </w:tcPr>
          <w:p w14:paraId="42543642" w14:textId="77777777" w:rsidR="00F92E7E" w:rsidRDefault="00F92E7E" w:rsidP="00295317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</w:tcPr>
          <w:p w14:paraId="33B2687B" w14:textId="4C9CFE78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2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  <w:vAlign w:val="center"/>
          </w:tcPr>
          <w:p w14:paraId="5E5EFCBD" w14:textId="2133DA20" w:rsidR="00F92E7E" w:rsidRDefault="00F92E7E" w:rsidP="00F92E7E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11175" w:type="dxa"/>
            <w:gridSpan w:val="3"/>
            <w:vMerge/>
            <w:tcBorders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  <w:vAlign w:val="center"/>
          </w:tcPr>
          <w:p w14:paraId="7D12D87D" w14:textId="77777777" w:rsidR="00F92E7E" w:rsidRPr="003B1A42" w:rsidRDefault="00F92E7E" w:rsidP="00F92E7E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fr-CA"/>
              </w:rPr>
            </w:pPr>
          </w:p>
        </w:tc>
      </w:tr>
      <w:tr w:rsidR="00F92E7E" w:rsidRPr="00B752DA" w14:paraId="375D168B" w14:textId="77777777" w:rsidTr="00EB473D">
        <w:trPr>
          <w:trHeight w:val="125"/>
          <w:jc w:val="center"/>
        </w:trPr>
        <w:tc>
          <w:tcPr>
            <w:tcW w:w="3056" w:type="dxa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  <w:vAlign w:val="center"/>
          </w:tcPr>
          <w:p w14:paraId="7356D92A" w14:textId="0B632C93" w:rsidR="00F92E7E" w:rsidRPr="00B752DA" w:rsidRDefault="00F92E7E" w:rsidP="00295317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Équipe de base : temps complet </w:t>
            </w: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</w:tcPr>
          <w:p w14:paraId="65D6142B" w14:textId="77777777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1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</w:tcPr>
          <w:p w14:paraId="60D0B5D2" w14:textId="52FEDA00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Peu ou pas </w:t>
            </w:r>
          </w:p>
        </w:tc>
        <w:tc>
          <w:tcPr>
            <w:tcW w:w="11175" w:type="dxa"/>
            <w:gridSpan w:val="3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  <w:vAlign w:val="center"/>
          </w:tcPr>
          <w:p w14:paraId="41DC3153" w14:textId="523A111E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Les tenir au courant du changement. Ils n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ont pas d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influence directe sur le résultat.</w:t>
            </w:r>
          </w:p>
        </w:tc>
      </w:tr>
      <w:tr w:rsidR="00F92E7E" w:rsidRPr="00B752DA" w14:paraId="67AB34CA" w14:textId="77777777" w:rsidTr="00EB473D">
        <w:trPr>
          <w:trHeight w:val="125"/>
          <w:jc w:val="center"/>
        </w:trPr>
        <w:tc>
          <w:tcPr>
            <w:tcW w:w="3056" w:type="dxa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CEEFF6"/>
            <w:vAlign w:val="center"/>
          </w:tcPr>
          <w:p w14:paraId="0936A0BA" w14:textId="77777777" w:rsidR="00F92E7E" w:rsidRPr="00B752DA" w:rsidRDefault="00F92E7E" w:rsidP="00295317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</w:tcPr>
          <w:p w14:paraId="0FC0A4F6" w14:textId="77777777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2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A7E8FF"/>
          </w:tcPr>
          <w:p w14:paraId="6C853D58" w14:textId="5F894A16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Peu ou pas </w:t>
            </w:r>
          </w:p>
        </w:tc>
        <w:tc>
          <w:tcPr>
            <w:tcW w:w="11175" w:type="dxa"/>
            <w:gridSpan w:val="3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CEEFF6"/>
          </w:tcPr>
          <w:p w14:paraId="4E8F39DA" w14:textId="77777777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</w:tr>
      <w:tr w:rsidR="00F92E7E" w:rsidRPr="00B752DA" w14:paraId="04ACBFB5" w14:textId="77777777" w:rsidTr="00EB473D">
        <w:trPr>
          <w:trHeight w:val="125"/>
          <w:jc w:val="center"/>
        </w:trPr>
        <w:tc>
          <w:tcPr>
            <w:tcW w:w="3056" w:type="dxa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2E1505FF" w14:textId="76B1A7E4" w:rsidR="00F92E7E" w:rsidRPr="00B752DA" w:rsidRDefault="00F92E7E" w:rsidP="00295317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Équipe de base : temps partiel régulier </w:t>
            </w: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7793CE97" w14:textId="77777777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1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7C697794" w14:textId="5DEA97FC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11175" w:type="dxa"/>
            <w:gridSpan w:val="3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751D6B5D" w14:textId="06FCD892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Les impliquer dans la définition du changement, si possible, et les soutenir dans l’appropriation du changement dans leur quotidien jusqu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à l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intégration complète.</w:t>
            </w:r>
          </w:p>
        </w:tc>
      </w:tr>
      <w:tr w:rsidR="00F92E7E" w:rsidRPr="00B752DA" w14:paraId="37FFBB77" w14:textId="77777777" w:rsidTr="00EB473D">
        <w:trPr>
          <w:trHeight w:val="125"/>
          <w:jc w:val="center"/>
        </w:trPr>
        <w:tc>
          <w:tcPr>
            <w:tcW w:w="3056" w:type="dxa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72432C09" w14:textId="77777777" w:rsidR="00F92E7E" w:rsidRPr="00B752DA" w:rsidRDefault="00F92E7E" w:rsidP="00295317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15FD58B2" w14:textId="77777777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2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33406F38" w14:textId="46220EA5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Assez ou beaucoup</w:t>
            </w:r>
          </w:p>
        </w:tc>
        <w:tc>
          <w:tcPr>
            <w:tcW w:w="11175" w:type="dxa"/>
            <w:gridSpan w:val="3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49F786EB" w14:textId="77777777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</w:tr>
      <w:tr w:rsidR="00F92E7E" w:rsidRPr="00B752DA" w14:paraId="06F63A04" w14:textId="77777777" w:rsidTr="00EB473D">
        <w:trPr>
          <w:trHeight w:val="125"/>
          <w:jc w:val="center"/>
        </w:trPr>
        <w:tc>
          <w:tcPr>
            <w:tcW w:w="3056" w:type="dxa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593B202E" w14:textId="0BEB11DA" w:rsidR="00F92E7E" w:rsidRPr="00B752DA" w:rsidRDefault="00F92E7E" w:rsidP="00295317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Les autres titres d’emploi des unités visées (hygiène, cuisine, etc.)</w:t>
            </w: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4C4E7B3F" w14:textId="77777777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1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79DB075C" w14:textId="6BA6EB5B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Peu ou pas </w:t>
            </w:r>
          </w:p>
        </w:tc>
        <w:tc>
          <w:tcPr>
            <w:tcW w:w="11175" w:type="dxa"/>
            <w:gridSpan w:val="3"/>
            <w:vMerge w:val="restar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62B64EB4" w14:textId="5FF170E8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Les tenir au courant du changement. Ils n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ont pas d</w:t>
            </w:r>
            <w:r w:rsidR="00E3444B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</w:t>
            </w:r>
            <w:r w:rsidRPr="003B1A42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influence directe sur le résultat.</w:t>
            </w:r>
          </w:p>
        </w:tc>
      </w:tr>
      <w:tr w:rsidR="00F92E7E" w:rsidRPr="00B752DA" w14:paraId="701BFFBE" w14:textId="77777777" w:rsidTr="00EB473D">
        <w:trPr>
          <w:trHeight w:val="125"/>
          <w:jc w:val="center"/>
        </w:trPr>
        <w:tc>
          <w:tcPr>
            <w:tcW w:w="3056" w:type="dxa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2F1C7123" w14:textId="77777777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01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712D22B4" w14:textId="77777777" w:rsidR="00F92E7E" w:rsidRPr="00EB473D" w:rsidRDefault="00F92E7E" w:rsidP="00F92E7E">
            <w:pPr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</w:pPr>
            <w:r w:rsidRPr="00EB473D">
              <w:rPr>
                <w:rFonts w:ascii="Arial Narrow" w:eastAsia="Times New Roman" w:hAnsi="Arial Narrow"/>
                <w:b/>
                <w:bCs/>
                <w:sz w:val="20"/>
                <w:szCs w:val="20"/>
                <w:lang w:eastAsia="fr-CA"/>
              </w:rPr>
              <w:t>2</w:t>
            </w:r>
          </w:p>
        </w:tc>
        <w:tc>
          <w:tcPr>
            <w:tcW w:w="265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6B994F2B" w14:textId="7D9FFC90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Peu ou pas </w:t>
            </w:r>
          </w:p>
        </w:tc>
        <w:tc>
          <w:tcPr>
            <w:tcW w:w="11175" w:type="dxa"/>
            <w:gridSpan w:val="3"/>
            <w:vMerge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14:paraId="737F2785" w14:textId="77777777" w:rsidR="00F92E7E" w:rsidRPr="00B752DA" w:rsidRDefault="00F92E7E" w:rsidP="00F92E7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</w:tr>
    </w:tbl>
    <w:p w14:paraId="4357FCB3" w14:textId="4BAD0385" w:rsidR="00807E04" w:rsidRDefault="00807E04" w:rsidP="008C6AE8">
      <w:pPr>
        <w:spacing w:after="200" w:line="276" w:lineRule="auto"/>
        <w:rPr>
          <w:lang w:val="fr-FR"/>
        </w:rPr>
        <w:sectPr w:rsidR="00807E04" w:rsidSect="00A45566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20160" w:h="12240" w:orient="landscape" w:code="5"/>
          <w:pgMar w:top="1440" w:right="1440" w:bottom="1440" w:left="1440" w:header="706" w:footer="706" w:gutter="0"/>
          <w:pgNumType w:start="53"/>
          <w:cols w:space="708"/>
          <w:docGrid w:linePitch="360"/>
        </w:sectPr>
      </w:pPr>
    </w:p>
    <w:p w14:paraId="2A770B23" w14:textId="31A56657" w:rsidR="00807E04" w:rsidRPr="00B752DA" w:rsidRDefault="00807E04" w:rsidP="008F06A4">
      <w:pPr>
        <w:pStyle w:val="Lgende"/>
        <w:jc w:val="center"/>
      </w:pPr>
      <w:bookmarkStart w:id="2" w:name="_Toc444304"/>
      <w:r w:rsidRPr="00B752DA">
        <w:rPr>
          <w:rFonts w:eastAsia="Times New Roman"/>
          <w:noProof/>
          <w:sz w:val="28"/>
          <w:lang w:eastAsia="fr-CA"/>
        </w:rPr>
        <w:lastRenderedPageBreak/>
        <w:drawing>
          <wp:anchor distT="0" distB="0" distL="114300" distR="114300" simplePos="0" relativeHeight="251908096" behindDoc="0" locked="0" layoutInCell="1" allowOverlap="1" wp14:anchorId="464CCCF0" wp14:editId="0B5EF0DA">
            <wp:simplePos x="0" y="0"/>
            <wp:positionH relativeFrom="column">
              <wp:posOffset>-845820</wp:posOffset>
            </wp:positionH>
            <wp:positionV relativeFrom="paragraph">
              <wp:posOffset>-854710</wp:posOffset>
            </wp:positionV>
            <wp:extent cx="1860550" cy="838200"/>
            <wp:effectExtent l="0" t="0" r="0" b="0"/>
            <wp:wrapNone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2DA">
        <w:rPr>
          <w:color w:val="auto"/>
          <w:sz w:val="28"/>
        </w:rPr>
        <w:t>Anticiper les préoccupations et prévoir les mesures d</w:t>
      </w:r>
      <w:r w:rsidR="00E3444B">
        <w:rPr>
          <w:color w:val="auto"/>
          <w:sz w:val="28"/>
        </w:rPr>
        <w:t>’</w:t>
      </w:r>
      <w:r w:rsidRPr="00B752DA">
        <w:rPr>
          <w:color w:val="auto"/>
          <w:sz w:val="28"/>
        </w:rPr>
        <w:t>accompagnement</w:t>
      </w:r>
      <w:bookmarkEnd w:id="2"/>
    </w:p>
    <w:tbl>
      <w:tblPr>
        <w:tblStyle w:val="Grilledutableau"/>
        <w:tblW w:w="18870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3685"/>
        <w:gridCol w:w="5954"/>
        <w:gridCol w:w="1559"/>
        <w:gridCol w:w="4394"/>
        <w:gridCol w:w="1723"/>
      </w:tblGrid>
      <w:tr w:rsidR="00807E04" w:rsidRPr="00DA05EC" w14:paraId="278BA7F5" w14:textId="77777777" w:rsidTr="000812E3">
        <w:trPr>
          <w:trHeight w:val="844"/>
          <w:jc w:val="center"/>
        </w:trPr>
        <w:tc>
          <w:tcPr>
            <w:tcW w:w="1555" w:type="dxa"/>
            <w:shd w:val="clear" w:color="auto" w:fill="00AEEF"/>
            <w:vAlign w:val="center"/>
          </w:tcPr>
          <w:p w14:paraId="126EEAFA" w14:textId="77777777" w:rsidR="00807E04" w:rsidRPr="00DA05EC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Parties prenantes touchées</w:t>
            </w:r>
          </w:p>
        </w:tc>
        <w:tc>
          <w:tcPr>
            <w:tcW w:w="3685" w:type="dxa"/>
            <w:shd w:val="clear" w:color="auto" w:fill="00AEEF"/>
            <w:vAlign w:val="center"/>
          </w:tcPr>
          <w:p w14:paraId="4439464C" w14:textId="77777777" w:rsidR="00807E04" w:rsidRPr="00DA05EC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Préoccupations</w:t>
            </w:r>
          </w:p>
        </w:tc>
        <w:tc>
          <w:tcPr>
            <w:tcW w:w="5954" w:type="dxa"/>
            <w:shd w:val="clear" w:color="auto" w:fill="00AEEF"/>
            <w:vAlign w:val="center"/>
          </w:tcPr>
          <w:p w14:paraId="644AA467" w14:textId="77777777" w:rsidR="00807E04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 xml:space="preserve">Mesures d’accompagnement ou </w:t>
            </w:r>
          </w:p>
          <w:p w14:paraId="1E91F89C" w14:textId="77777777" w:rsidR="00807E04" w:rsidRPr="00DA05EC" w:rsidRDefault="00807E04" w:rsidP="00A45566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de communication</w:t>
            </w:r>
          </w:p>
        </w:tc>
        <w:tc>
          <w:tcPr>
            <w:tcW w:w="1559" w:type="dxa"/>
            <w:shd w:val="clear" w:color="auto" w:fill="00AEEF"/>
            <w:vAlign w:val="center"/>
          </w:tcPr>
          <w:p w14:paraId="60FB2F71" w14:textId="77777777" w:rsidR="00807E04" w:rsidRPr="00DA05EC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Responsable (R)</w:t>
            </w:r>
          </w:p>
          <w:p w14:paraId="1F57F9CA" w14:textId="77777777" w:rsidR="00807E04" w:rsidRPr="00DA05EC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Collaborateur (C)</w:t>
            </w:r>
          </w:p>
        </w:tc>
        <w:tc>
          <w:tcPr>
            <w:tcW w:w="4394" w:type="dxa"/>
            <w:shd w:val="clear" w:color="auto" w:fill="00AEEF"/>
            <w:vAlign w:val="center"/>
          </w:tcPr>
          <w:p w14:paraId="0D1677E7" w14:textId="77777777" w:rsidR="00807E04" w:rsidRPr="00DA05EC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 xml:space="preserve">Gains ou opportunités possibles </w:t>
            </w:r>
          </w:p>
        </w:tc>
        <w:tc>
          <w:tcPr>
            <w:tcW w:w="1723" w:type="dxa"/>
            <w:shd w:val="clear" w:color="auto" w:fill="00AEEF"/>
            <w:vAlign w:val="center"/>
          </w:tcPr>
          <w:p w14:paraId="32029144" w14:textId="0BE8577D" w:rsidR="00807E04" w:rsidRPr="00DA05EC" w:rsidRDefault="00807E0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Commentaires</w:t>
            </w:r>
            <w:r w:rsidR="00E3444B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/</w:t>
            </w:r>
            <w:r w:rsidR="003B5AE0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br/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Précisions</w:t>
            </w:r>
          </w:p>
        </w:tc>
      </w:tr>
      <w:tr w:rsidR="00807E04" w:rsidRPr="00DA05EC" w14:paraId="449A43D4" w14:textId="77777777" w:rsidTr="000812E3">
        <w:trPr>
          <w:trHeight w:val="274"/>
          <w:jc w:val="center"/>
        </w:trPr>
        <w:tc>
          <w:tcPr>
            <w:tcW w:w="1555" w:type="dxa"/>
            <w:shd w:val="clear" w:color="auto" w:fill="A7E8FF"/>
            <w:vAlign w:val="center"/>
          </w:tcPr>
          <w:p w14:paraId="652B98AC" w14:textId="46F8389B" w:rsidR="00807E04" w:rsidRPr="00DA05EC" w:rsidRDefault="005B1E68" w:rsidP="002F10F9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Agentes administratives : </w:t>
            </w:r>
            <w:r w:rsidR="007B55EC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Personnel de soutien aux gestion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naires </w:t>
            </w:r>
          </w:p>
        </w:tc>
        <w:tc>
          <w:tcPr>
            <w:tcW w:w="3685" w:type="dxa"/>
            <w:shd w:val="clear" w:color="auto" w:fill="A7E8FF"/>
            <w:vAlign w:val="center"/>
          </w:tcPr>
          <w:p w14:paraId="1BD5E30E" w14:textId="7BE08A2C" w:rsidR="00807E04" w:rsidRPr="00DC7D2C" w:rsidRDefault="00624562" w:rsidP="002F10F9">
            <w:pPr>
              <w:pStyle w:val="Paragraphedeliste"/>
              <w:numPr>
                <w:ilvl w:val="0"/>
                <w:numId w:val="29"/>
              </w:numPr>
              <w:ind w:left="322"/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J’ai peur que ça </w:t>
            </w:r>
            <w:r w:rsidR="00915546"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aug</w:t>
            </w: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mente ma charge de travail. </w:t>
            </w:r>
          </w:p>
          <w:p w14:paraId="3CD810D9" w14:textId="0123CF31" w:rsidR="00624562" w:rsidRPr="00DC7D2C" w:rsidRDefault="00624562" w:rsidP="002F10F9">
            <w:pPr>
              <w:pStyle w:val="Paragraphedeliste"/>
              <w:numPr>
                <w:ilvl w:val="0"/>
                <w:numId w:val="29"/>
              </w:numPr>
              <w:ind w:left="322"/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Est-ce que je vais être formé et supporter dan</w:t>
            </w:r>
            <w:r w:rsidR="008D7F57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s cette nouvelle façon de faire</w:t>
            </w: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? </w:t>
            </w:r>
          </w:p>
          <w:p w14:paraId="379DD29B" w14:textId="2DC1A032" w:rsidR="00624562" w:rsidRPr="00DC7D2C" w:rsidRDefault="00624562" w:rsidP="002F10F9">
            <w:pPr>
              <w:pStyle w:val="Paragraphedeliste"/>
              <w:numPr>
                <w:ilvl w:val="0"/>
                <w:numId w:val="29"/>
              </w:numPr>
              <w:ind w:left="322"/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Est-ce que je peux être rendue r</w:t>
            </w:r>
            <w:r w:rsidR="008D7F57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esponsable s’il y a des surplus</w:t>
            </w: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? </w:t>
            </w:r>
          </w:p>
          <w:p w14:paraId="7389475A" w14:textId="59BA3772" w:rsidR="00741D29" w:rsidRPr="00DC7D2C" w:rsidRDefault="00741D29" w:rsidP="002F10F9">
            <w:pPr>
              <w:pStyle w:val="Paragraphedeliste"/>
              <w:numPr>
                <w:ilvl w:val="0"/>
                <w:numId w:val="29"/>
              </w:numPr>
              <w:ind w:left="322"/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Que</w:t>
            </w:r>
            <w:r w:rsidR="00174323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l</w:t>
            </w: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 sera mon rôle et</w:t>
            </w:r>
            <w:r w:rsidR="00174323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 quelles seront</w:t>
            </w: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 mes responsabilités exactement?</w:t>
            </w:r>
          </w:p>
          <w:p w14:paraId="6091832F" w14:textId="3579BD9E" w:rsidR="00741D29" w:rsidRPr="00DC7D2C" w:rsidRDefault="00741D29" w:rsidP="002F10F9">
            <w:pPr>
              <w:pStyle w:val="Paragraphedeliste"/>
              <w:numPr>
                <w:ilvl w:val="0"/>
                <w:numId w:val="29"/>
              </w:numPr>
              <w:ind w:left="322"/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Q</w:t>
            </w:r>
            <w:r w:rsidR="008D7F57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u’est-ce que l’on attend de moi</w:t>
            </w: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  <w:p w14:paraId="0DF38EEC" w14:textId="77777777" w:rsidR="00741D29" w:rsidRPr="00DC7D2C" w:rsidRDefault="00741D29" w:rsidP="002F10F9">
            <w:pPr>
              <w:pStyle w:val="Paragraphedeliste"/>
              <w:numPr>
                <w:ilvl w:val="0"/>
                <w:numId w:val="29"/>
              </w:numPr>
              <w:ind w:left="322"/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Qui va me former?</w:t>
            </w:r>
          </w:p>
          <w:p w14:paraId="68C0CA56" w14:textId="77777777" w:rsidR="00741D29" w:rsidRPr="00DC7D2C" w:rsidRDefault="00741D29" w:rsidP="002F10F9">
            <w:pPr>
              <w:pStyle w:val="Paragraphedeliste"/>
              <w:numPr>
                <w:ilvl w:val="0"/>
                <w:numId w:val="29"/>
              </w:numPr>
              <w:ind w:left="322"/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Qui va m’aider quand je vais avoir un problème?</w:t>
            </w:r>
          </w:p>
          <w:p w14:paraId="7FB71891" w14:textId="77777777" w:rsidR="005B1E68" w:rsidRPr="00DC7D2C" w:rsidRDefault="005B1E68" w:rsidP="002F10F9">
            <w:pPr>
              <w:pStyle w:val="Paragraphedeliste"/>
              <w:numPr>
                <w:ilvl w:val="0"/>
                <w:numId w:val="29"/>
              </w:numPr>
              <w:ind w:left="322"/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Vais-je avoir besoin de logiciels d’équipements informatiques supplémentaires?</w:t>
            </w:r>
          </w:p>
          <w:p w14:paraId="548CF911" w14:textId="3F505633" w:rsidR="005B1E68" w:rsidRPr="00DC7D2C" w:rsidRDefault="005B1E68" w:rsidP="002F10F9">
            <w:pPr>
              <w:pStyle w:val="Paragraphedeliste"/>
              <w:numPr>
                <w:ilvl w:val="0"/>
                <w:numId w:val="29"/>
              </w:numPr>
              <w:ind w:left="322"/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Est-c</w:t>
            </w:r>
            <w:r w:rsidR="008D7F57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e prévu dans mon titre d’emploi</w:t>
            </w:r>
            <w:r w:rsidRPr="00DC7D2C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</w:tc>
        <w:tc>
          <w:tcPr>
            <w:tcW w:w="5954" w:type="dxa"/>
            <w:shd w:val="clear" w:color="auto" w:fill="A7E8FF"/>
            <w:vAlign w:val="center"/>
          </w:tcPr>
          <w:p w14:paraId="7248C35F" w14:textId="77777777" w:rsidR="00DC7D2C" w:rsidRPr="008C2EAB" w:rsidRDefault="00DC7D2C" w:rsidP="002F10F9">
            <w:pP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1-2-5-6-8 :</w:t>
            </w:r>
            <w:r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Faciliter les moyens d’efficacité et permettre le partage :</w:t>
            </w:r>
          </w:p>
          <w:p w14:paraId="6C7BFC42" w14:textId="77777777" w:rsidR="00DC7D2C" w:rsidRPr="008C2EAB" w:rsidRDefault="00DC7D2C" w:rsidP="002F10F9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Formations </w:t>
            </w:r>
          </w:p>
          <w:p w14:paraId="6B896DC7" w14:textId="77777777" w:rsidR="00DC7D2C" w:rsidRPr="008C2EAB" w:rsidRDefault="00DC7D2C" w:rsidP="002F10F9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Coaching</w:t>
            </w:r>
          </w:p>
          <w:p w14:paraId="12456A99" w14:textId="46D65940" w:rsidR="00DC7D2C" w:rsidRPr="008C2EAB" w:rsidRDefault="00F26487" w:rsidP="002F10F9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Activités de co</w:t>
            </w:r>
            <w:r w:rsidR="00711C9C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déveleppement en conférence téléphonique</w:t>
            </w:r>
            <w:r w:rsidR="00DC7D2C"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et en présence</w:t>
            </w:r>
          </w:p>
          <w:p w14:paraId="0C173A70" w14:textId="49216E22" w:rsidR="00DC7D2C" w:rsidRDefault="00DC7D2C" w:rsidP="002F10F9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Section dans l’Intranet avec boîte à outils et foire aux questions</w:t>
            </w:r>
          </w:p>
          <w:p w14:paraId="66379175" w14:textId="77777777" w:rsidR="00D347E0" w:rsidRDefault="00984466" w:rsidP="002F10F9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</w:pPr>
            <w:r w:rsidRPr="00043E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Soutien mensuel en présence par du personnel du Service des activités de remplacement pour les premiers mois du changement</w:t>
            </w:r>
          </w:p>
          <w:p w14:paraId="228ADDA1" w14:textId="375C854B" w:rsidR="00984466" w:rsidRPr="00043ED1" w:rsidRDefault="00D347E0" w:rsidP="002F10F9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 xml:space="preserve">Favoriser </w:t>
            </w:r>
            <w:r w:rsidR="005A693B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lors de la</w:t>
            </w:r>
            <w:r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 xml:space="preserve"> gestion des premiers horaires, toutes les étapes se fassent conjointement entre le gestionn</w:t>
            </w:r>
            <w:r w:rsidR="00D02A12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aire et l’agente administrative</w:t>
            </w:r>
          </w:p>
          <w:p w14:paraId="17711051" w14:textId="57EE041A" w:rsidR="00DC7D2C" w:rsidRPr="008C2EAB" w:rsidRDefault="00DC7D2C" w:rsidP="002F10F9">
            <w:pP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3-4-7 :</w:t>
            </w:r>
            <w:r w:rsidRPr="008C2EAB">
              <w:rPr>
                <w:rFonts w:eastAsia="Times New Roman"/>
                <w:color w:val="000000"/>
                <w:sz w:val="19"/>
                <w:szCs w:val="19"/>
                <w:lang w:eastAsia="fr-CA"/>
              </w:rPr>
              <w:t xml:space="preserve"> </w:t>
            </w:r>
            <w:r w:rsidR="00973CD1" w:rsidRPr="00984466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Informer par la communication des rôles et responsabilités, ainsi que les mécanismes d’accès à la liste de rappel. </w:t>
            </w:r>
            <w:r w:rsidR="00984466" w:rsidRPr="00984466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Certaines questions pourraient ne pas être répondues dans l’immédiat</w:t>
            </w:r>
            <w:r w:rsidR="00174323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,</w:t>
            </w:r>
            <w:r w:rsidR="00984466" w:rsidRPr="00984466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car des travaux sont en cours sur l’impact du projet sur le Service des activités de remplacement, mais nous verrons à transmettre plus d’information au fur et à mesure de l’évolution du dossier.</w:t>
            </w:r>
            <w:r w:rsidR="0098446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</w:t>
            </w:r>
          </w:p>
          <w:p w14:paraId="3F3BE14F" w14:textId="2DF72B30" w:rsidR="00043ED1" w:rsidRPr="00D347E0" w:rsidRDefault="00DC7D2C" w:rsidP="00984466">
            <w:pP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9 :</w:t>
            </w:r>
            <w:r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</w:t>
            </w:r>
            <w:r w:rsidR="00973CD1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Clarifier </w:t>
            </w:r>
            <w:r w:rsidR="00984466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au besoin certaines questions spécifiques</w:t>
            </w:r>
            <w:r w:rsidR="00973CD1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par le biais des </w:t>
            </w:r>
            <w:r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rencontres </w:t>
            </w:r>
            <w:r w:rsidR="00973CD1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prévues avec le syndicat de la</w:t>
            </w:r>
            <w:r w:rsidR="00984466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CSN, notamment sur </w:t>
            </w:r>
            <w:r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l’imp</w:t>
            </w:r>
            <w:r w:rsidR="00E3444B"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ac</w:t>
            </w:r>
            <w:r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t du changement sur les agentes administratives</w:t>
            </w:r>
            <w:r w:rsidR="00973CD1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. D</w:t>
            </w:r>
            <w:r w:rsidRPr="008C2EAB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es </w:t>
            </w:r>
            <w:r w:rsidR="00973CD1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réponse</w:t>
            </w:r>
            <w:r w:rsidR="00174323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s</w:t>
            </w:r>
            <w:r w:rsidR="00973CD1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aux préoccupations pourront ensuite être communiquées.</w:t>
            </w:r>
          </w:p>
        </w:tc>
        <w:tc>
          <w:tcPr>
            <w:tcW w:w="1559" w:type="dxa"/>
            <w:shd w:val="clear" w:color="auto" w:fill="A7E8FF"/>
            <w:vAlign w:val="center"/>
          </w:tcPr>
          <w:p w14:paraId="090DC231" w14:textId="115E2523" w:rsidR="00807E04" w:rsidRDefault="001A271E" w:rsidP="003B5AE0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DRHCAJ</w:t>
            </w:r>
            <w:r w:rsidR="00043ED1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et </w:t>
            </w:r>
          </w:p>
          <w:p w14:paraId="773F6F42" w14:textId="1C4D87A3" w:rsidR="00043ED1" w:rsidRPr="00DA05EC" w:rsidRDefault="00043ED1" w:rsidP="00BD36FE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gestionnaires, avec le soutien des coordonnateurs clinico-administratifs</w:t>
            </w:r>
          </w:p>
        </w:tc>
        <w:tc>
          <w:tcPr>
            <w:tcW w:w="4394" w:type="dxa"/>
            <w:shd w:val="clear" w:color="auto" w:fill="A7E8FF"/>
            <w:vAlign w:val="center"/>
          </w:tcPr>
          <w:p w14:paraId="39BE872F" w14:textId="77777777" w:rsidR="00ED6A16" w:rsidRPr="00ED6A16" w:rsidRDefault="00ED6A16" w:rsidP="002F10F9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Opportunités : </w:t>
            </w:r>
          </w:p>
          <w:p w14:paraId="7601E3F7" w14:textId="05EEEB1E" w:rsidR="00D77F8A" w:rsidRPr="00D77F8A" w:rsidRDefault="00D77F8A" w:rsidP="002F10F9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D77F8A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Atelier de communication du sens et des impacts 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en conférence téléphonique </w:t>
            </w:r>
            <w:r w:rsidRPr="00D77F8A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proposé par l’équipe-projet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avant le début de la formation</w:t>
            </w:r>
          </w:p>
          <w:p w14:paraId="10916B63" w14:textId="3CE9F251" w:rsidR="00807E04" w:rsidRDefault="00DC7D2C" w:rsidP="002F10F9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>1-2-5-6-8 :</w:t>
            </w:r>
            <w:r w:rsidR="00EB473D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Formations et coaching pris en charge par la DRHCAJ</w:t>
            </w:r>
          </w:p>
          <w:p w14:paraId="73871DD0" w14:textId="1130FD55" w:rsidR="00DC7D2C" w:rsidRDefault="00DC7D2C" w:rsidP="002F10F9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>3-4-7 :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</w:t>
            </w:r>
            <w:r w:rsidR="0098446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Travaux en cours et conscience</w:t>
            </w:r>
            <w:r w:rsidR="00D347E0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de la DRHCAJ</w:t>
            </w:r>
            <w:r w:rsidR="0098446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de l’importance de clarifier les rôles et responsabilités</w:t>
            </w:r>
          </w:p>
          <w:p w14:paraId="1F00501F" w14:textId="77777777" w:rsidR="00DC7D2C" w:rsidRDefault="00DC7D2C" w:rsidP="002F10F9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>9 :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D</w:t>
            </w:r>
            <w:r w:rsidR="00973CD1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iscussions déjà amorcées avec le syndicat de la</w:t>
            </w:r>
            <w:r w:rsidR="0098446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CSN</w:t>
            </w:r>
          </w:p>
          <w:p w14:paraId="47F433E4" w14:textId="77777777" w:rsidR="00ED6A16" w:rsidRDefault="00ED6A16" w:rsidP="002F10F9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</w:p>
          <w:p w14:paraId="01663F21" w14:textId="0A59A98E" w:rsidR="00ED6A16" w:rsidRDefault="00ED6A16" w:rsidP="002F10F9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Gains : </w:t>
            </w:r>
          </w:p>
          <w:p w14:paraId="2CCA72CC" w14:textId="08B25512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Plus grande stabilité du milieu de travail</w:t>
            </w:r>
          </w:p>
          <w:p w14:paraId="365A7C8F" w14:textId="77777777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sz w:val="20"/>
                <w:lang w:eastAsia="fr-CA"/>
              </w:rPr>
              <w:t>Accès facilité à du personnel disponible et déjà orienté</w:t>
            </w:r>
          </w:p>
          <w:p w14:paraId="5E2FE929" w14:textId="4B4EA7C7" w:rsidR="00ED6A16" w:rsidRP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sz w:val="20"/>
                <w:lang w:eastAsia="fr-CA"/>
              </w:rPr>
              <w:t xml:space="preserve">Amélioration du climat par une réponse plus rapide et plus autonome aux besoins de remplacement </w:t>
            </w:r>
          </w:p>
        </w:tc>
        <w:tc>
          <w:tcPr>
            <w:tcW w:w="1723" w:type="dxa"/>
            <w:shd w:val="clear" w:color="auto" w:fill="A7E8FF"/>
            <w:vAlign w:val="center"/>
          </w:tcPr>
          <w:p w14:paraId="1EC9F3CA" w14:textId="77777777" w:rsidR="00807E04" w:rsidRPr="00DA05EC" w:rsidRDefault="00807E04" w:rsidP="002F10F9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</w:p>
        </w:tc>
      </w:tr>
      <w:tr w:rsidR="00043ED1" w:rsidRPr="00DA05EC" w14:paraId="49286512" w14:textId="77777777" w:rsidTr="000812E3">
        <w:trPr>
          <w:trHeight w:val="841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36F91178" w14:textId="072DF23A" w:rsidR="00043ED1" w:rsidRDefault="00ED6A16" w:rsidP="00043ED1">
            <w:pPr>
              <w:rPr>
                <w:rFonts w:eastAsia="Times New Roman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Co</w:t>
            </w:r>
            <w:r w:rsidR="00043ED1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ordonnateurs d’activités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22AF26A" w14:textId="1232F312" w:rsidR="00043ED1" w:rsidRPr="006C0E38" w:rsidRDefault="00043ED1" w:rsidP="00043ED1">
            <w:pPr>
              <w:pStyle w:val="Paragraphedeliste"/>
              <w:numPr>
                <w:ilvl w:val="0"/>
                <w:numId w:val="3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Quel sera mon rôle et </w:t>
            </w:r>
            <w:r w:rsidR="00174323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quelles seront </w:t>
            </w: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mes responsabilités exactement?</w:t>
            </w:r>
          </w:p>
          <w:p w14:paraId="34A28D79" w14:textId="75592383" w:rsidR="00043ED1" w:rsidRPr="006C0E38" w:rsidRDefault="00043ED1" w:rsidP="00043ED1">
            <w:pPr>
              <w:pStyle w:val="Paragraphedeliste"/>
              <w:numPr>
                <w:ilvl w:val="0"/>
                <w:numId w:val="3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Qu’est-ce que l’on att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end de moi</w:t>
            </w: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  <w:p w14:paraId="68AAFFE4" w14:textId="77777777" w:rsidR="00043ED1" w:rsidRPr="006C0E38" w:rsidRDefault="00043ED1" w:rsidP="00043ED1">
            <w:pPr>
              <w:pStyle w:val="Paragraphedeliste"/>
              <w:numPr>
                <w:ilvl w:val="0"/>
                <w:numId w:val="3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Que dois-je faire quand il me manque quelqu’un le matin même ou que j’ai quelqu’un en trop?</w:t>
            </w:r>
          </w:p>
          <w:p w14:paraId="4C866C7F" w14:textId="5CB695CE" w:rsidR="00043ED1" w:rsidRPr="006C0E38" w:rsidRDefault="00043ED1" w:rsidP="00043ED1">
            <w:pPr>
              <w:pStyle w:val="Paragraphedeliste"/>
              <w:numPr>
                <w:ilvl w:val="0"/>
                <w:numId w:val="3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Comment gérer les déplacements?</w:t>
            </w:r>
          </w:p>
          <w:p w14:paraId="0C200BCD" w14:textId="344AE3E7" w:rsidR="00043ED1" w:rsidRPr="005B1E68" w:rsidRDefault="00043ED1" w:rsidP="00043ED1">
            <w:pPr>
              <w:pStyle w:val="Paragraphedeliste"/>
              <w:numPr>
                <w:ilvl w:val="0"/>
                <w:numId w:val="30"/>
              </w:numPr>
              <w:rPr>
                <w:rFonts w:eastAsia="Times New Roman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Comment évaluer ou challenger l’orientation nécessaire ou exigée pour un déplacement?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33B80A2" w14:textId="77777777" w:rsidR="00043ED1" w:rsidRPr="000B7EA8" w:rsidRDefault="00043ED1" w:rsidP="00043ED1">
            <w:pP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2-4-5</w:t>
            </w:r>
            <w:r w:rsidRPr="000B7EA8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 :</w:t>
            </w:r>
            <w:r w:rsidRPr="000B7EA8">
              <w:rPr>
                <w:rFonts w:eastAsia="Times New Roman"/>
                <w:color w:val="000000"/>
                <w:sz w:val="19"/>
                <w:szCs w:val="19"/>
                <w:lang w:eastAsia="fr-CA"/>
              </w:rPr>
              <w:t xml:space="preserve"> </w:t>
            </w:r>
            <w:r w:rsidRPr="000B7EA8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Faciliter les moyens d’efficacité et permettre le partage :</w:t>
            </w:r>
          </w:p>
          <w:p w14:paraId="1CC2759C" w14:textId="77777777" w:rsidR="00043ED1" w:rsidRPr="000B7EA8" w:rsidRDefault="00043ED1" w:rsidP="00043ED1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0B7EA8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Formations </w:t>
            </w:r>
          </w:p>
          <w:p w14:paraId="6B26A256" w14:textId="77777777" w:rsidR="00043ED1" w:rsidRPr="000B7EA8" w:rsidRDefault="00043ED1" w:rsidP="00043ED1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0B7EA8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Coaching</w:t>
            </w:r>
          </w:p>
          <w:p w14:paraId="442EA4B8" w14:textId="352DE71F" w:rsidR="00043ED1" w:rsidRPr="000B7EA8" w:rsidRDefault="00F26487" w:rsidP="00043ED1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Activités de codéveleppement </w:t>
            </w:r>
            <w:r w:rsidR="00043ED1" w:rsidRPr="000B7EA8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en conférences téléphoniques et en présence</w:t>
            </w:r>
          </w:p>
          <w:p w14:paraId="4C71FAD7" w14:textId="26DFDFE1" w:rsidR="00043ED1" w:rsidRDefault="00043ED1" w:rsidP="00043ED1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0B7EA8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Section dans l’Intranet avec boîte à outils et foire aux questions</w:t>
            </w:r>
          </w:p>
          <w:p w14:paraId="759C7F5F" w14:textId="1AB646D6" w:rsidR="00043ED1" w:rsidRPr="00043ED1" w:rsidRDefault="00043ED1" w:rsidP="00043ED1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</w:pPr>
            <w:r w:rsidRPr="00043E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 xml:space="preserve">Soutien mensuel en présence par du personnel du Service des activités de remplacement pour les premiers mois du changement </w:t>
            </w:r>
          </w:p>
          <w:p w14:paraId="20C83A7B" w14:textId="612044AA" w:rsidR="00043ED1" w:rsidRDefault="00043ED1" w:rsidP="00043ED1">
            <w:pP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1-3 :</w:t>
            </w:r>
            <w:r w:rsidRPr="000B7EA8">
              <w:rPr>
                <w:rFonts w:eastAsia="Times New Roman"/>
                <w:color w:val="000000"/>
                <w:sz w:val="19"/>
                <w:szCs w:val="19"/>
                <w:lang w:eastAsia="fr-CA"/>
              </w:rPr>
              <w:t xml:space="preserve"> </w:t>
            </w:r>
            <w:r w:rsidRPr="00984466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Informer par la communication des rôles et responsabilités, ainsi que les mécanismes d’accès à la liste de rappel. Certaines questions pourraient ne pas être répondues dans l’immédiat</w:t>
            </w:r>
            <w:r w:rsidR="00174323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,</w:t>
            </w:r>
            <w:r w:rsidRPr="00984466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car des travaux sont en cours sur l’impact du projet sur le Service des activités de remplacement, mais nous verrons à transmettre plus d’information au fur et à mesure de l’évolution du dossier.</w:t>
            </w:r>
          </w:p>
          <w:p w14:paraId="44717DD5" w14:textId="47A3B9E7" w:rsidR="00043ED1" w:rsidRPr="000B7EA8" w:rsidRDefault="00043ED1" w:rsidP="00043ED1">
            <w:pP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043E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1-2-3-4-5</w:t>
            </w:r>
            <w: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> : S’assurer que les mécanismes de communication entre les gestionnaires et les coordonnateurs d’activités sont fluides et efficaces pour une gestion optimale.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F51D5C" w14:textId="5FB2532B" w:rsidR="00043ED1" w:rsidRPr="006C0E38" w:rsidRDefault="00043ED1" w:rsidP="00043ED1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DRHCAJ et gestionnaires, avec le soutien des coordonnateurs clinico-administratifs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1F22146" w14:textId="77777777" w:rsidR="00ED6A16" w:rsidRPr="00ED6A16" w:rsidRDefault="00ED6A16" w:rsidP="00ED6A16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Opportunités : </w:t>
            </w:r>
          </w:p>
          <w:p w14:paraId="14A6F2C8" w14:textId="63BCA9FD" w:rsidR="00D77F8A" w:rsidRPr="00D77F8A" w:rsidRDefault="00D77F8A" w:rsidP="00D77F8A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D77F8A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Atelier de communication du sens et des impacts 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en conférence téléphonique </w:t>
            </w:r>
            <w:r w:rsidRPr="00D77F8A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proposé par l’équipe-projet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avant le début de la formation</w:t>
            </w:r>
          </w:p>
          <w:p w14:paraId="7D545637" w14:textId="3C90F330" w:rsidR="00043ED1" w:rsidRPr="0039240E" w:rsidRDefault="00043ED1" w:rsidP="00043ED1">
            <w:pPr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2-4-5 :</w:t>
            </w:r>
            <w:r w:rsidRPr="0039240E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Formations et coaching pris en charge par la DRHCAJ</w:t>
            </w:r>
          </w:p>
          <w:p w14:paraId="0EF80F24" w14:textId="77777777" w:rsidR="00043ED1" w:rsidRDefault="00043ED1" w:rsidP="00043ED1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19"/>
                <w:szCs w:val="19"/>
                <w:lang w:eastAsia="fr-CA"/>
              </w:rPr>
              <w:t>1-3 :</w:t>
            </w:r>
            <w:r w:rsidRPr="0039240E">
              <w:rPr>
                <w:rFonts w:ascii="Arial Narrow" w:eastAsia="Times New Roman" w:hAnsi="Arial Narrow"/>
                <w:color w:val="000000"/>
                <w:sz w:val="19"/>
                <w:szCs w:val="19"/>
                <w:lang w:eastAsia="fr-CA"/>
              </w:rPr>
              <w:t xml:space="preserve"> 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Travaux en cours et conscience de </w:t>
            </w:r>
            <w:r w:rsidR="00D347E0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la DRHCAJ de 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l’importance de clarifier les rôles et responsabilités</w:t>
            </w:r>
          </w:p>
          <w:p w14:paraId="38577E84" w14:textId="77777777" w:rsidR="00ED6A16" w:rsidRDefault="00ED6A16" w:rsidP="00043ED1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</w:p>
          <w:p w14:paraId="76B037FC" w14:textId="77777777" w:rsidR="00ED6A16" w:rsidRDefault="00ED6A16" w:rsidP="00043ED1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Gains : </w:t>
            </w:r>
          </w:p>
          <w:p w14:paraId="6160BBAD" w14:textId="570CC2DF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Plus grande stabilité du milieu de travail</w:t>
            </w:r>
          </w:p>
          <w:p w14:paraId="4FA59513" w14:textId="77777777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sz w:val="20"/>
                <w:lang w:eastAsia="fr-CA"/>
              </w:rPr>
              <w:t>Accès facilité à du personnel disponible et déjà orienté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</w:t>
            </w:r>
          </w:p>
          <w:p w14:paraId="486884FC" w14:textId="7F7892D3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Proximité de gestion </w:t>
            </w:r>
          </w:p>
          <w:p w14:paraId="6674291D" w14:textId="70A49665" w:rsidR="00ED6A16" w:rsidRPr="005A294E" w:rsidRDefault="00ED6A16" w:rsidP="00043ED1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sz w:val="20"/>
                <w:lang w:eastAsia="fr-CA"/>
              </w:rPr>
              <w:t>Amélioration du climat par une réponse plus rapide et plus autonome aux besoins de remplacement</w:t>
            </w:r>
          </w:p>
        </w:tc>
        <w:tc>
          <w:tcPr>
            <w:tcW w:w="1723" w:type="dxa"/>
            <w:shd w:val="clear" w:color="auto" w:fill="auto"/>
            <w:vAlign w:val="center"/>
          </w:tcPr>
          <w:p w14:paraId="115A1D72" w14:textId="77777777" w:rsidR="00043ED1" w:rsidRPr="00DA05EC" w:rsidRDefault="00043ED1" w:rsidP="00043ED1">
            <w:pPr>
              <w:rPr>
                <w:rFonts w:eastAsia="Times New Roman"/>
                <w:color w:val="000000"/>
                <w:sz w:val="20"/>
                <w:lang w:eastAsia="fr-CA"/>
              </w:rPr>
            </w:pPr>
          </w:p>
        </w:tc>
      </w:tr>
      <w:tr w:rsidR="00043ED1" w14:paraId="54B53015" w14:textId="77777777" w:rsidTr="000812E3">
        <w:trPr>
          <w:trHeight w:val="1020"/>
          <w:jc w:val="center"/>
        </w:trPr>
        <w:tc>
          <w:tcPr>
            <w:tcW w:w="1555" w:type="dxa"/>
            <w:shd w:val="clear" w:color="auto" w:fill="00AEEF"/>
            <w:vAlign w:val="center"/>
          </w:tcPr>
          <w:p w14:paraId="1F5CDF42" w14:textId="77777777" w:rsidR="00043ED1" w:rsidRDefault="00043ED1" w:rsidP="00043ED1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lastRenderedPageBreak/>
              <w:t>Parties prenantes touchées</w:t>
            </w:r>
          </w:p>
        </w:tc>
        <w:tc>
          <w:tcPr>
            <w:tcW w:w="3685" w:type="dxa"/>
            <w:shd w:val="clear" w:color="auto" w:fill="00AEEF"/>
            <w:vAlign w:val="center"/>
          </w:tcPr>
          <w:p w14:paraId="48EDB893" w14:textId="77777777" w:rsidR="00043ED1" w:rsidRPr="005B1E68" w:rsidRDefault="00043ED1" w:rsidP="00043ED1">
            <w:pPr>
              <w:pStyle w:val="Paragraphedeliste"/>
              <w:ind w:left="360"/>
              <w:jc w:val="center"/>
              <w:rPr>
                <w:rFonts w:eastAsia="Times New Roman"/>
                <w:i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Préoccupations</w:t>
            </w:r>
          </w:p>
        </w:tc>
        <w:tc>
          <w:tcPr>
            <w:tcW w:w="5954" w:type="dxa"/>
            <w:shd w:val="clear" w:color="auto" w:fill="00AEEF"/>
            <w:vAlign w:val="center"/>
          </w:tcPr>
          <w:p w14:paraId="62CEB1D2" w14:textId="77777777" w:rsidR="00043ED1" w:rsidRDefault="00043ED1" w:rsidP="00043ED1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Mesures d’accompagnement ou</w:t>
            </w:r>
          </w:p>
          <w:p w14:paraId="2E88BE00" w14:textId="77777777" w:rsidR="00043ED1" w:rsidRPr="002F10F9" w:rsidRDefault="00043ED1" w:rsidP="00043ED1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de communication</w:t>
            </w:r>
          </w:p>
        </w:tc>
        <w:tc>
          <w:tcPr>
            <w:tcW w:w="1559" w:type="dxa"/>
            <w:shd w:val="clear" w:color="auto" w:fill="00AEEF"/>
            <w:vAlign w:val="center"/>
          </w:tcPr>
          <w:p w14:paraId="4EEDD161" w14:textId="77777777" w:rsidR="00043ED1" w:rsidRPr="00DA05EC" w:rsidRDefault="00043ED1" w:rsidP="00043ED1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Responsable (R)</w:t>
            </w:r>
          </w:p>
          <w:p w14:paraId="148645BD" w14:textId="77777777" w:rsidR="00043ED1" w:rsidRDefault="00043ED1" w:rsidP="00043ED1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Collaborateur (C)</w:t>
            </w:r>
          </w:p>
        </w:tc>
        <w:tc>
          <w:tcPr>
            <w:tcW w:w="4394" w:type="dxa"/>
            <w:shd w:val="clear" w:color="auto" w:fill="00AEEF"/>
            <w:vAlign w:val="center"/>
          </w:tcPr>
          <w:p w14:paraId="7E2E32C8" w14:textId="77777777" w:rsidR="00043ED1" w:rsidRDefault="00043ED1" w:rsidP="00043ED1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Gains ou opportunités possibles</w:t>
            </w:r>
          </w:p>
        </w:tc>
        <w:tc>
          <w:tcPr>
            <w:tcW w:w="1723" w:type="dxa"/>
            <w:shd w:val="clear" w:color="auto" w:fill="00AEEF"/>
            <w:vAlign w:val="center"/>
          </w:tcPr>
          <w:p w14:paraId="4D5F1BAA" w14:textId="460281FA" w:rsidR="00043ED1" w:rsidRDefault="00043ED1" w:rsidP="00043ED1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Commentaires</w:t>
            </w: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/</w:t>
            </w: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br/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Précisions</w:t>
            </w:r>
          </w:p>
        </w:tc>
      </w:tr>
      <w:tr w:rsidR="0039240E" w:rsidRPr="00DA05EC" w14:paraId="55CCCA1D" w14:textId="77777777" w:rsidTr="000812E3">
        <w:trPr>
          <w:trHeight w:val="132"/>
          <w:jc w:val="center"/>
        </w:trPr>
        <w:tc>
          <w:tcPr>
            <w:tcW w:w="1555" w:type="dxa"/>
            <w:shd w:val="clear" w:color="auto" w:fill="A7E8FF"/>
            <w:vAlign w:val="center"/>
          </w:tcPr>
          <w:p w14:paraId="6D2905BD" w14:textId="077AE25D" w:rsidR="0039240E" w:rsidRPr="00DA05EC" w:rsidRDefault="0039240E" w:rsidP="0039240E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Équipe de base : temps partiel régulier (TPR) </w:t>
            </w:r>
          </w:p>
        </w:tc>
        <w:tc>
          <w:tcPr>
            <w:tcW w:w="3685" w:type="dxa"/>
            <w:shd w:val="clear" w:color="auto" w:fill="A7E8FF"/>
            <w:vAlign w:val="center"/>
          </w:tcPr>
          <w:p w14:paraId="6A21811F" w14:textId="7A5DF9AD" w:rsidR="0039240E" w:rsidRPr="005B1E68" w:rsidRDefault="0039240E" w:rsidP="0039240E">
            <w:pPr>
              <w:pStyle w:val="Paragraphedeliste"/>
              <w:numPr>
                <w:ilvl w:val="0"/>
                <w:numId w:val="34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Les équipes d’autoremplacement me volent mes opportunités de compléter.</w:t>
            </w:r>
          </w:p>
          <w:p w14:paraId="30AFD26B" w14:textId="2B4287E6" w:rsidR="0039240E" w:rsidRPr="005B1E68" w:rsidRDefault="0039240E" w:rsidP="0039240E">
            <w:pPr>
              <w:pStyle w:val="Paragraphedeliste"/>
              <w:numPr>
                <w:ilvl w:val="0"/>
                <w:numId w:val="34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Alors vais-je pouv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oir encore compléter et comment</w:t>
            </w: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? </w:t>
            </w:r>
          </w:p>
          <w:p w14:paraId="11116EA9" w14:textId="77777777" w:rsidR="0039240E" w:rsidRPr="005B1E68" w:rsidRDefault="0039240E" w:rsidP="0039240E">
            <w:pPr>
              <w:pStyle w:val="Paragraphedeliste"/>
              <w:numPr>
                <w:ilvl w:val="0"/>
                <w:numId w:val="34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Vais-je pouvoir être orienté?</w:t>
            </w:r>
          </w:p>
          <w:p w14:paraId="6B4B4737" w14:textId="06F2F2DB" w:rsidR="0039240E" w:rsidRDefault="0039240E" w:rsidP="0039240E">
            <w:pPr>
              <w:pStyle w:val="Paragraphedeliste"/>
              <w:numPr>
                <w:ilvl w:val="0"/>
                <w:numId w:val="34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Pourquoi on ne m’oriente pas</w:t>
            </w: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  <w:p w14:paraId="60AC75F1" w14:textId="0C7CF425" w:rsidR="0039240E" w:rsidRDefault="0039240E" w:rsidP="0039240E">
            <w:pPr>
              <w:pStyle w:val="Paragraphedeliste"/>
              <w:numPr>
                <w:ilvl w:val="0"/>
                <w:numId w:val="34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Je perd</w:t>
            </w:r>
            <w:r w:rsidR="00E3444B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s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 l’opportunité d’appliquer sur les affectations long terme. </w:t>
            </w:r>
          </w:p>
          <w:p w14:paraId="59CE08D0" w14:textId="4843C460" w:rsidR="0039240E" w:rsidRPr="0089232D" w:rsidRDefault="0039240E" w:rsidP="0039240E">
            <w:pPr>
              <w:pStyle w:val="Paragraphedeliste"/>
              <w:numPr>
                <w:ilvl w:val="0"/>
                <w:numId w:val="34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Comment ça va fonctionner pour les vacances?</w:t>
            </w:r>
          </w:p>
        </w:tc>
        <w:tc>
          <w:tcPr>
            <w:tcW w:w="5954" w:type="dxa"/>
            <w:shd w:val="clear" w:color="auto" w:fill="A7E8FF"/>
            <w:vAlign w:val="center"/>
          </w:tcPr>
          <w:p w14:paraId="5DA971B3" w14:textId="77777777" w:rsidR="0039240E" w:rsidRPr="00973CD1" w:rsidRDefault="0039240E" w:rsidP="0039240E">
            <w:pPr>
              <w:rPr>
                <w:rFonts w:ascii="Arial Narrow" w:eastAsia="Times New Roman" w:hAnsi="Arial Narrow"/>
                <w:b/>
                <w:color w:val="000000"/>
                <w:sz w:val="18"/>
                <w:szCs w:val="18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18"/>
                <w:szCs w:val="18"/>
                <w:lang w:eastAsia="fr-CA"/>
              </w:rPr>
              <w:t xml:space="preserve">1-2-3-4-5-6 : </w:t>
            </w:r>
          </w:p>
          <w:p w14:paraId="376135D0" w14:textId="41C30C92" w:rsidR="0039240E" w:rsidRPr="003B5AE0" w:rsidRDefault="0039240E" w:rsidP="0039240E">
            <w:pPr>
              <w:pStyle w:val="Paragraphedeliste"/>
              <w:numPr>
                <w:ilvl w:val="0"/>
                <w:numId w:val="15"/>
              </w:numPr>
              <w:ind w:left="179" w:hanging="170"/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</w:pPr>
            <w:r w:rsidRPr="003B5AE0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>Rassurer, info</w:t>
            </w:r>
            <w:r w:rsidR="00973CD1" w:rsidRPr="003B5AE0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 xml:space="preserve">rmer et valoriser dès juillet par </w:t>
            </w:r>
            <w:r w:rsidRPr="003B5AE0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>des rencontres individuel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>les en présence ou en conférence téléphonique</w:t>
            </w:r>
            <w:r w:rsidRPr="003B5AE0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 xml:space="preserve"> avec les TPR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>,</w:t>
            </w:r>
            <w:r w:rsidRPr="003B5AE0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 xml:space="preserve"> afin de valider l’adhésion au changement et de recueillir et de répondre de façon spécifique aux p</w:t>
            </w:r>
            <w:r w:rsidR="00E3444B" w:rsidRPr="003B5AE0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>ré</w:t>
            </w:r>
            <w:r w:rsidRPr="003B5AE0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 xml:space="preserve">occupations individuelles </w:t>
            </w:r>
          </w:p>
          <w:p w14:paraId="1021EAA1" w14:textId="716173C3" w:rsidR="0039240E" w:rsidRPr="003B5AE0" w:rsidRDefault="0039240E" w:rsidP="0039240E">
            <w:pPr>
              <w:pStyle w:val="Paragraphedeliste"/>
              <w:numPr>
                <w:ilvl w:val="0"/>
                <w:numId w:val="15"/>
              </w:numPr>
              <w:ind w:left="179" w:hanging="170"/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</w:pPr>
            <w:r w:rsidRPr="003B5AE0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>Rassu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>r</w:t>
            </w:r>
            <w:r w:rsidRPr="003B5AE0">
              <w:rPr>
                <w:rFonts w:ascii="Arial Narrow" w:eastAsia="Times New Roman" w:hAnsi="Arial Narrow"/>
                <w:color w:val="000000"/>
                <w:sz w:val="20"/>
                <w:szCs w:val="18"/>
                <w:lang w:eastAsia="fr-CA"/>
              </w:rPr>
              <w:t xml:space="preserve">er et informer par la tenue d’une rencontre de groupe en présence de toute l’équipe dès le mois de septembre. Cette rencontre devra poursuivre plusieurs objectifs : </w:t>
            </w:r>
          </w:p>
          <w:p w14:paraId="0032ED92" w14:textId="77777777" w:rsidR="0039240E" w:rsidRPr="00773FFE" w:rsidRDefault="0039240E" w:rsidP="00773FFE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773F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Rappeler le but du projet, ramener le sens, importance de rapprocher la force de remplacement du besoin de remplacement </w:t>
            </w:r>
          </w:p>
          <w:p w14:paraId="3CD0ADAA" w14:textId="77777777" w:rsidR="0039240E" w:rsidRPr="00773FFE" w:rsidRDefault="0039240E" w:rsidP="00773FFE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773F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Rappeler les avantages : accès facilités aux congés fériés, meilleure planification des congés, réduire le temps supplémentaire, partager la charge de travail…</w:t>
            </w:r>
          </w:p>
          <w:p w14:paraId="2CA3325F" w14:textId="77777777" w:rsidR="0039240E" w:rsidRPr="00773FFE" w:rsidRDefault="0039240E" w:rsidP="00773FFE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773F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Rétablir les règles</w:t>
            </w:r>
          </w:p>
          <w:p w14:paraId="0BD01FAF" w14:textId="77777777" w:rsidR="0039240E" w:rsidRPr="00773FFE" w:rsidRDefault="0039240E" w:rsidP="00773FFE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773F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Ramener l’importance de vivre le changement en équipe, de permettre au projet de prendre son sens dans l’action</w:t>
            </w:r>
          </w:p>
          <w:p w14:paraId="11CEA009" w14:textId="72BFA9F8" w:rsidR="0039240E" w:rsidRPr="00773FFE" w:rsidRDefault="0039240E" w:rsidP="00773FFE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773F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Convenir des mécanismes de concertation : revenir sur le premier horaire, recueillir les commentaires, demander des sugg</w:t>
            </w:r>
            <w:r w:rsidR="00E3444B" w:rsidRPr="00773F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es</w:t>
            </w:r>
            <w:r w:rsidRPr="00773F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tions sur la façon de favoriser une répartition équitable de l’organisation du travail, proposer des suivis post-h</w:t>
            </w:r>
            <w:r w:rsidR="00D347E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oraires pour les premiers mois…</w:t>
            </w:r>
          </w:p>
          <w:p w14:paraId="5A99B0ED" w14:textId="77777777" w:rsidR="0039240E" w:rsidRDefault="0026051B" w:rsidP="00973CD1">
            <w:pPr>
              <w:pStyle w:val="Paragraphedeliste"/>
              <w:numPr>
                <w:ilvl w:val="0"/>
                <w:numId w:val="36"/>
              </w:numPr>
              <w:ind w:left="179" w:hanging="179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3B5AE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Faciliter</w:t>
            </w:r>
            <w:r w:rsidR="00973CD1" w:rsidRPr="003B5AE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les moyens d’efficacité en favorisant des passages</w:t>
            </w:r>
            <w:r w:rsidR="0039240E" w:rsidRPr="003B5AE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plus fréquents</w:t>
            </w:r>
            <w:r w:rsidR="00973CD1" w:rsidRPr="003B5AE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par les gestionnaires</w:t>
            </w:r>
            <w:r w:rsidR="0039240E" w:rsidRPr="003B5AE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sur le terrain lors des premières intégrations du personnel d’autorempalcement dans les équipes</w:t>
            </w:r>
          </w:p>
          <w:p w14:paraId="5034F5CB" w14:textId="1AB9561C" w:rsidR="00043ED1" w:rsidRPr="003B5AE0" w:rsidRDefault="00043ED1" w:rsidP="00043ED1">
            <w:pPr>
              <w:pStyle w:val="Paragraphedeliste"/>
              <w:numPr>
                <w:ilvl w:val="0"/>
                <w:numId w:val="36"/>
              </w:numPr>
              <w:ind w:left="179" w:hanging="179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Informer les coordonnateurs d’activités de toute situation qui peut compromettre la gestion optimale des horaires </w:t>
            </w:r>
          </w:p>
        </w:tc>
        <w:tc>
          <w:tcPr>
            <w:tcW w:w="1559" w:type="dxa"/>
            <w:shd w:val="clear" w:color="auto" w:fill="A7E8FF"/>
            <w:vAlign w:val="center"/>
          </w:tcPr>
          <w:p w14:paraId="1AC64B9C" w14:textId="2BF70FE8" w:rsidR="0039240E" w:rsidRPr="00DA05EC" w:rsidRDefault="0039240E" w:rsidP="003B5AE0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Gestionnaires, avec le soutien des coordonnateurs</w:t>
            </w:r>
            <w:r w:rsidR="00043ED1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clinico-administratifs</w:t>
            </w:r>
          </w:p>
        </w:tc>
        <w:tc>
          <w:tcPr>
            <w:tcW w:w="4394" w:type="dxa"/>
            <w:shd w:val="clear" w:color="auto" w:fill="A7E8FF"/>
            <w:vAlign w:val="center"/>
          </w:tcPr>
          <w:p w14:paraId="15D5945A" w14:textId="1C3CCCD6" w:rsidR="00ED6A16" w:rsidRPr="00ED6A16" w:rsidRDefault="00ED6A16" w:rsidP="005A693B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>Opportunité</w:t>
            </w: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 : </w:t>
            </w:r>
          </w:p>
          <w:p w14:paraId="15950EB2" w14:textId="77777777" w:rsidR="0039240E" w:rsidRDefault="00D347E0" w:rsidP="005A693B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Possibilité de miser sur un relationnel </w:t>
            </w:r>
            <w:r w:rsidR="005A693B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établi 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entre le gestionnaire et l’employé</w:t>
            </w:r>
          </w:p>
          <w:p w14:paraId="3F1DDED6" w14:textId="77777777" w:rsidR="00ED6A16" w:rsidRDefault="00ED6A16" w:rsidP="005A693B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</w:p>
          <w:p w14:paraId="6757C0F5" w14:textId="77777777" w:rsidR="00ED6A16" w:rsidRDefault="00ED6A16" w:rsidP="005A693B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Gains : </w:t>
            </w:r>
          </w:p>
          <w:p w14:paraId="2C926B12" w14:textId="082252E1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Plus grande stabilité du milieu de travail</w:t>
            </w:r>
          </w:p>
          <w:p w14:paraId="27D24434" w14:textId="6A2B66AA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Travail d’équipe facilité par le maintien des expertises dans les secteurs</w:t>
            </w:r>
          </w:p>
          <w:p w14:paraId="1E0E705C" w14:textId="3DE5CD3A" w:rsidR="005A294E" w:rsidRDefault="005A294E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Prise de congés facilité</w:t>
            </w:r>
          </w:p>
          <w:p w14:paraId="444F5180" w14:textId="088874BA" w:rsidR="00ED6A16" w:rsidRPr="00ED6A16" w:rsidRDefault="005A294E" w:rsidP="00D02A12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Accès à des postes à temps complet en autoremplacement selon l’intérêt et la disponibilité</w:t>
            </w:r>
          </w:p>
        </w:tc>
        <w:tc>
          <w:tcPr>
            <w:tcW w:w="1723" w:type="dxa"/>
            <w:shd w:val="clear" w:color="auto" w:fill="A7E8FF"/>
            <w:vAlign w:val="center"/>
          </w:tcPr>
          <w:p w14:paraId="31F66D53" w14:textId="26E8A3DD" w:rsidR="0039240E" w:rsidRPr="00DA05EC" w:rsidRDefault="0039240E" w:rsidP="0039240E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</w:p>
        </w:tc>
      </w:tr>
    </w:tbl>
    <w:p w14:paraId="69412052" w14:textId="135A63D0" w:rsidR="00043ED1" w:rsidRDefault="00043ED1"/>
    <w:p w14:paraId="0DB3EBFF" w14:textId="77777777" w:rsidR="00043ED1" w:rsidRDefault="00043ED1">
      <w:r>
        <w:br w:type="page"/>
      </w:r>
    </w:p>
    <w:tbl>
      <w:tblPr>
        <w:tblStyle w:val="Grilledutableau"/>
        <w:tblW w:w="18870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4819"/>
        <w:gridCol w:w="5245"/>
        <w:gridCol w:w="1642"/>
        <w:gridCol w:w="3461"/>
        <w:gridCol w:w="1723"/>
      </w:tblGrid>
      <w:tr w:rsidR="0039240E" w:rsidRPr="00DA05EC" w14:paraId="38418971" w14:textId="77777777" w:rsidTr="000812E3">
        <w:trPr>
          <w:trHeight w:val="1020"/>
          <w:jc w:val="center"/>
        </w:trPr>
        <w:tc>
          <w:tcPr>
            <w:tcW w:w="1980" w:type="dxa"/>
            <w:shd w:val="clear" w:color="auto" w:fill="00AEEF"/>
            <w:vAlign w:val="center"/>
          </w:tcPr>
          <w:p w14:paraId="3B41CB85" w14:textId="6DB2911C" w:rsidR="0039240E" w:rsidRDefault="0039240E" w:rsidP="0039240E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lastRenderedPageBreak/>
              <w:t>Parties prenantes touchées</w:t>
            </w:r>
          </w:p>
        </w:tc>
        <w:tc>
          <w:tcPr>
            <w:tcW w:w="4819" w:type="dxa"/>
            <w:shd w:val="clear" w:color="auto" w:fill="00AEEF"/>
            <w:vAlign w:val="center"/>
          </w:tcPr>
          <w:p w14:paraId="66298608" w14:textId="7675CB4A" w:rsidR="0039240E" w:rsidRPr="005B1E68" w:rsidRDefault="0039240E" w:rsidP="0039240E">
            <w:pPr>
              <w:pStyle w:val="Paragraphedeliste"/>
              <w:ind w:left="360"/>
              <w:jc w:val="center"/>
              <w:rPr>
                <w:rFonts w:eastAsia="Times New Roman"/>
                <w:i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Préoccupations</w:t>
            </w:r>
          </w:p>
        </w:tc>
        <w:tc>
          <w:tcPr>
            <w:tcW w:w="5245" w:type="dxa"/>
            <w:shd w:val="clear" w:color="auto" w:fill="00AEEF"/>
            <w:vAlign w:val="center"/>
          </w:tcPr>
          <w:p w14:paraId="2004DA49" w14:textId="77777777" w:rsidR="0039240E" w:rsidRDefault="0039240E" w:rsidP="0039240E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Mesures d’accompagnement ou</w:t>
            </w:r>
          </w:p>
          <w:p w14:paraId="6207BD24" w14:textId="7536D47E" w:rsidR="0039240E" w:rsidRPr="002F10F9" w:rsidRDefault="0039240E" w:rsidP="0039240E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de communication</w:t>
            </w:r>
          </w:p>
        </w:tc>
        <w:tc>
          <w:tcPr>
            <w:tcW w:w="1642" w:type="dxa"/>
            <w:shd w:val="clear" w:color="auto" w:fill="00AEEF"/>
            <w:vAlign w:val="center"/>
          </w:tcPr>
          <w:p w14:paraId="5382EBE5" w14:textId="77777777" w:rsidR="0039240E" w:rsidRPr="00DA05EC" w:rsidRDefault="0039240E" w:rsidP="003B5AE0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Responsable (R)</w:t>
            </w:r>
          </w:p>
          <w:p w14:paraId="5DEFFEEB" w14:textId="60A08F6C" w:rsidR="0039240E" w:rsidRDefault="0039240E" w:rsidP="003B5AE0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Collaborateur (C)</w:t>
            </w:r>
          </w:p>
        </w:tc>
        <w:tc>
          <w:tcPr>
            <w:tcW w:w="3461" w:type="dxa"/>
            <w:shd w:val="clear" w:color="auto" w:fill="00AEEF"/>
            <w:vAlign w:val="center"/>
          </w:tcPr>
          <w:p w14:paraId="5B136C57" w14:textId="0AAB1D45" w:rsidR="0039240E" w:rsidRDefault="0039240E" w:rsidP="0039240E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Gains ou opportunités possibles</w:t>
            </w:r>
          </w:p>
        </w:tc>
        <w:tc>
          <w:tcPr>
            <w:tcW w:w="1723" w:type="dxa"/>
            <w:shd w:val="clear" w:color="auto" w:fill="00AEEF"/>
            <w:vAlign w:val="center"/>
          </w:tcPr>
          <w:p w14:paraId="13301FD2" w14:textId="03998FB5" w:rsidR="0039240E" w:rsidRDefault="0039240E" w:rsidP="0039240E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Commentaires</w:t>
            </w:r>
            <w:r w:rsidR="00E3444B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/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Précisions</w:t>
            </w:r>
          </w:p>
        </w:tc>
      </w:tr>
      <w:tr w:rsidR="0039240E" w:rsidRPr="00DA05EC" w14:paraId="7276EBC5" w14:textId="77777777" w:rsidTr="000812E3">
        <w:trPr>
          <w:trHeight w:val="1020"/>
          <w:jc w:val="center"/>
        </w:trPr>
        <w:tc>
          <w:tcPr>
            <w:tcW w:w="1980" w:type="dxa"/>
            <w:shd w:val="clear" w:color="auto" w:fill="FFFFFF" w:themeFill="background1"/>
            <w:vAlign w:val="center"/>
          </w:tcPr>
          <w:p w14:paraId="2C72A6E2" w14:textId="24983595" w:rsidR="0039240E" w:rsidRPr="00DA05EC" w:rsidRDefault="0039240E" w:rsidP="0039240E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Personnel des équipes d’autoremplacement 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2840FA27" w14:textId="7D2AC9CB" w:rsidR="0039240E" w:rsidRPr="005B1E68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Comment ça v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a fonctionner pour mes horaires</w:t>
            </w: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  <w:p w14:paraId="357D08A1" w14:textId="527DFBA4" w:rsidR="0039240E" w:rsidRPr="005B1E68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Quand est-ce que je vais le savoir si je dois me déplacer?  </w:t>
            </w:r>
          </w:p>
          <w:p w14:paraId="650BEE1E" w14:textId="444EE48C" w:rsidR="0039240E" w:rsidRPr="0089232D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Est-ce que l’équipe du secteur va m’accepter? </w:t>
            </w:r>
          </w:p>
          <w:p w14:paraId="58DFF9B7" w14:textId="3FA50E4C" w:rsidR="0039240E" w:rsidRPr="0089232D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Les gestionnaires vont-ils me déplacer n’imp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orte quand et n’importe comment</w:t>
            </w: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? </w:t>
            </w:r>
          </w:p>
          <w:p w14:paraId="3C456342" w14:textId="52F0A88D" w:rsidR="0039240E" w:rsidRPr="0089232D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C’est quoi mon recours si m</w:t>
            </w:r>
            <w:r w:rsidRPr="0089232D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on gestionnai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re ne gère pas bien mon horaire</w:t>
            </w:r>
            <w:r w:rsidRPr="0089232D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? </w:t>
            </w:r>
          </w:p>
          <w:p w14:paraId="4A306841" w14:textId="1431DE3E" w:rsidR="0039240E" w:rsidRPr="0089232D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Vais-je avoir de l’orienta</w:t>
            </w:r>
            <w:r w:rsidR="002A0174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tion quand je vais être déplacé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  <w:p w14:paraId="1AA092FB" w14:textId="1F226BA6" w:rsidR="0039240E" w:rsidRPr="0089232D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Est-ce que je peux mettre des non-disponibilité</w:t>
            </w:r>
            <w:r w:rsidR="00E3444B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s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  <w:p w14:paraId="5EFBBAC5" w14:textId="77777777" w:rsidR="0039240E" w:rsidRPr="002F10F9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Est-ce qu’il peuvent déplacer mon congé de semaine?</w:t>
            </w:r>
          </w:p>
          <w:p w14:paraId="1E2727F9" w14:textId="5455B5DC" w:rsidR="0039240E" w:rsidRPr="002F10F9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Le quart rotatif va rotationner au combien de temps?</w:t>
            </w:r>
          </w:p>
          <w:p w14:paraId="135F8F1E" w14:textId="2C972C43" w:rsidR="0039240E" w:rsidRPr="002F10F9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Comment seront attribué</w:t>
            </w:r>
            <w:r w:rsidR="00E3444B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s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 les long</w:t>
            </w:r>
            <w:r w:rsidR="00E3444B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s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 terme</w:t>
            </w:r>
            <w:r w:rsidR="00E3444B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s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  <w:p w14:paraId="3E7D8878" w14:textId="77777777" w:rsidR="0039240E" w:rsidRPr="002F10F9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Est-ce que je peux faire de la garde dans une unité de soins qui n’est pas ma majeure?</w:t>
            </w:r>
          </w:p>
          <w:p w14:paraId="4BBCD417" w14:textId="58F0C1E3" w:rsidR="0039240E" w:rsidRPr="002F10F9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Puis-je faire une fds dans un secteur qui n’est pas ma majeure (idem garde)</w:t>
            </w:r>
            <w:r w:rsidR="00F17AEB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  <w:p w14:paraId="218D70CA" w14:textId="54A3A7C4" w:rsidR="0039240E" w:rsidRPr="002F10F9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Comment se fera la répartition de mon poste composé?</w:t>
            </w:r>
          </w:p>
          <w:p w14:paraId="4578F89A" w14:textId="412BB48E" w:rsidR="0039240E" w:rsidRPr="002F10F9" w:rsidRDefault="0039240E" w:rsidP="0039240E">
            <w:pPr>
              <w:pStyle w:val="Paragraphedeliste"/>
              <w:numPr>
                <w:ilvl w:val="0"/>
                <w:numId w:val="40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Comment ça va fonctionner pour les vacances et les fériés?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29973A63" w14:textId="77777777" w:rsidR="0039240E" w:rsidRPr="00973CD1" w:rsidRDefault="0039240E" w:rsidP="0039240E">
            <w:pP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  <w:t xml:space="preserve">1-2-3-4-5-6-7-8-9-10-11-12-13-14 : </w:t>
            </w:r>
          </w:p>
          <w:p w14:paraId="01134BC1" w14:textId="033FDD71" w:rsidR="0039240E" w:rsidRPr="00A94607" w:rsidRDefault="0039240E" w:rsidP="0039240E">
            <w:pPr>
              <w:pStyle w:val="Paragraphedeliste"/>
              <w:numPr>
                <w:ilvl w:val="0"/>
                <w:numId w:val="43"/>
              </w:numPr>
              <w:ind w:left="266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Rassurer, info</w:t>
            </w:r>
            <w:r w:rsidR="00A94607"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rmer et accompagner dès juillet</w:t>
            </w: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pour des rencontres individuelles en présence ou 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en conférence téléphonique</w:t>
            </w: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avec le pe</w:t>
            </w:r>
            <w:r w:rsidR="00A94607"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rsonnel d’autoremplacement doté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,</w:t>
            </w:r>
            <w:r w:rsidR="00A94607"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</w:t>
            </w: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afin de valider l’adhésion au changement et de recueillir et répondre de façon spécifique aux p</w:t>
            </w:r>
            <w:r w:rsidR="00E3444B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ré</w:t>
            </w: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occupations individuelles </w:t>
            </w:r>
          </w:p>
          <w:p w14:paraId="5C4DDF56" w14:textId="5827BC6D" w:rsidR="0039240E" w:rsidRPr="00A94607" w:rsidRDefault="0039240E" w:rsidP="0039240E">
            <w:pPr>
              <w:pStyle w:val="Paragraphedeliste"/>
              <w:numPr>
                <w:ilvl w:val="0"/>
                <w:numId w:val="15"/>
              </w:numPr>
              <w:ind w:left="278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Rassu</w:t>
            </w:r>
            <w:r w:rsidR="002A017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</w:t>
            </w: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er et informer par la tenue d’une rencontre de groupe en présence de toute l’équipe dès le mois de septembre. Cette rencontre devra poursuivre plusieurs objectifs : </w:t>
            </w:r>
          </w:p>
          <w:p w14:paraId="327DD73D" w14:textId="77777777" w:rsidR="0039240E" w:rsidRPr="00A94607" w:rsidRDefault="0039240E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Rappeler le but du projet, ramener le sens, importance de rapprocher la force de remplacement du besoin de remplacement </w:t>
            </w:r>
          </w:p>
          <w:p w14:paraId="20B6FACE" w14:textId="77777777" w:rsidR="0039240E" w:rsidRPr="00A94607" w:rsidRDefault="0039240E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Rappeler les avantages : accès facilités aux congés fériés, meilleure planification des congés, réduire le temps supplémentaire, partager la charge de travail…</w:t>
            </w:r>
          </w:p>
          <w:p w14:paraId="26C07ACB" w14:textId="77777777" w:rsidR="0039240E" w:rsidRPr="00A94607" w:rsidRDefault="0039240E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Rétablir les règles</w:t>
            </w:r>
          </w:p>
          <w:p w14:paraId="41337BF0" w14:textId="77777777" w:rsidR="0039240E" w:rsidRPr="00A94607" w:rsidRDefault="0039240E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Ramener l’importance de vivre le changement en équipe, de permettre au projet de prendre son sens dans l’action</w:t>
            </w:r>
          </w:p>
          <w:p w14:paraId="343C021B" w14:textId="77777777" w:rsidR="00D347E0" w:rsidRPr="00773FFE" w:rsidRDefault="00D347E0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773F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Convenir des mécanismes de concertation : revenir sur le premier horaire, recueillir les commentaires, demander des suggestions sur la façon de favoriser une répartition équitable de l’organisation du travail, proposer des suivis post-h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oraires pour les premiers mois…</w:t>
            </w:r>
          </w:p>
          <w:p w14:paraId="023CB795" w14:textId="77777777" w:rsidR="0039240E" w:rsidRDefault="0026051B" w:rsidP="0039240E">
            <w:pPr>
              <w:pStyle w:val="Paragraphedeliste"/>
              <w:numPr>
                <w:ilvl w:val="0"/>
                <w:numId w:val="37"/>
              </w:numPr>
              <w:ind w:left="266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26051B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Faciliter les moyens d’efficacité en favorisant des passages plus fréquents par les gestionnaires sur le terrain lors des premières intégrations du personnel d’autorempalcement dans les équipes</w:t>
            </w:r>
          </w:p>
          <w:p w14:paraId="4CE6173E" w14:textId="6E5B77D0" w:rsidR="00043ED1" w:rsidRPr="00A94607" w:rsidRDefault="00043ED1" w:rsidP="0039240E">
            <w:pPr>
              <w:pStyle w:val="Paragraphedeliste"/>
              <w:numPr>
                <w:ilvl w:val="0"/>
                <w:numId w:val="37"/>
              </w:numPr>
              <w:ind w:left="266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Informer les coordonnateurs d’activités de toute situation qui peut compromettre la gestion optimale des horaires</w:t>
            </w:r>
          </w:p>
        </w:tc>
        <w:tc>
          <w:tcPr>
            <w:tcW w:w="1642" w:type="dxa"/>
            <w:shd w:val="clear" w:color="auto" w:fill="FFFFFF" w:themeFill="background1"/>
            <w:vAlign w:val="center"/>
          </w:tcPr>
          <w:p w14:paraId="3216838F" w14:textId="5E1E3E54" w:rsidR="0039240E" w:rsidRPr="00DA05EC" w:rsidRDefault="0039240E" w:rsidP="003B5AE0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Gestionnaires, avec le soutien des coordonnateurs</w:t>
            </w:r>
          </w:p>
        </w:tc>
        <w:tc>
          <w:tcPr>
            <w:tcW w:w="3461" w:type="dxa"/>
            <w:shd w:val="clear" w:color="auto" w:fill="FFFFFF" w:themeFill="background1"/>
            <w:vAlign w:val="center"/>
          </w:tcPr>
          <w:p w14:paraId="25A44976" w14:textId="390062A1" w:rsidR="00ED6A16" w:rsidRPr="00ED6A16" w:rsidRDefault="00ED6A16" w:rsidP="0039240E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>Opportunité</w:t>
            </w: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 : </w:t>
            </w:r>
          </w:p>
          <w:p w14:paraId="4BA8120E" w14:textId="77777777" w:rsidR="0039240E" w:rsidRDefault="00D347E0" w:rsidP="0039240E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Les gens qui sont sur les postes d’autoremplacement en ont fait le choix, ce qui prédispose à une certaine ouvertu</w:t>
            </w:r>
            <w:r w:rsidR="002A0174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r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e dans les communications</w:t>
            </w:r>
          </w:p>
          <w:p w14:paraId="13AA6C2D" w14:textId="77777777" w:rsidR="00ED6A16" w:rsidRDefault="00ED6A16" w:rsidP="0039240E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</w:p>
          <w:p w14:paraId="37DB327A" w14:textId="77777777" w:rsidR="00ED6A16" w:rsidRDefault="00ED6A16" w:rsidP="0039240E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Gains : </w:t>
            </w:r>
          </w:p>
          <w:p w14:paraId="3A68574D" w14:textId="0B21A3CB" w:rsidR="00ED6A16" w:rsidRP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eastAsia="Times New Roman"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Accès à des postes intéressan</w:t>
            </w:r>
            <w:r w:rsidR="005A294E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ts, </w:t>
            </w:r>
            <w:r w:rsidRPr="00ED6A1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permanents</w:t>
            </w:r>
            <w:r w:rsidR="005A294E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 et à majorité à temps complet</w:t>
            </w:r>
          </w:p>
          <w:p w14:paraId="05F32D51" w14:textId="30C851A9" w:rsidR="00ED6A16" w:rsidRPr="00ED6A16" w:rsidRDefault="005A294E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eastAsia="Times New Roman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Stabilité dans le</w:t>
            </w:r>
            <w:r w:rsidR="00ED6A1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s horaires et dans les lieux de travail</w:t>
            </w:r>
          </w:p>
          <w:p w14:paraId="3CC7CE43" w14:textId="77777777" w:rsidR="00ED6A16" w:rsidRP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eastAsia="Times New Roman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Opportunités de développement et de perfectionnement</w:t>
            </w:r>
          </w:p>
          <w:p w14:paraId="6CD32A90" w14:textId="743CBC08" w:rsidR="00ED6A16" w:rsidRP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eastAsia="Times New Roman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Développement d’un sentiment d’appartenance</w:t>
            </w:r>
          </w:p>
          <w:p w14:paraId="24C1DD37" w14:textId="0834FF8F" w:rsidR="00ED6A16" w:rsidRP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eastAsia="Times New Roman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Meilleur encadrement 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3C505FC5" w14:textId="45E32B4E" w:rsidR="0039240E" w:rsidRPr="00DA05EC" w:rsidRDefault="0039240E" w:rsidP="0026051B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</w:p>
        </w:tc>
      </w:tr>
    </w:tbl>
    <w:p w14:paraId="1B71C0EA" w14:textId="77777777" w:rsidR="00A94607" w:rsidRDefault="00A94607">
      <w:r>
        <w:br w:type="page"/>
      </w:r>
    </w:p>
    <w:tbl>
      <w:tblPr>
        <w:tblStyle w:val="Grilledutableau"/>
        <w:tblW w:w="18870" w:type="dxa"/>
        <w:jc w:val="center"/>
        <w:tblLook w:val="04A0" w:firstRow="1" w:lastRow="0" w:firstColumn="1" w:lastColumn="0" w:noHBand="0" w:noVBand="1"/>
      </w:tblPr>
      <w:tblGrid>
        <w:gridCol w:w="2161"/>
        <w:gridCol w:w="4966"/>
        <w:gridCol w:w="4981"/>
        <w:gridCol w:w="1637"/>
        <w:gridCol w:w="2894"/>
        <w:gridCol w:w="2231"/>
      </w:tblGrid>
      <w:tr w:rsidR="00ED6A16" w:rsidRPr="00DA05EC" w14:paraId="11FBCC74" w14:textId="77777777" w:rsidTr="000812E3">
        <w:trPr>
          <w:trHeight w:val="1020"/>
          <w:jc w:val="center"/>
        </w:trPr>
        <w:tc>
          <w:tcPr>
            <w:tcW w:w="2161" w:type="dxa"/>
            <w:shd w:val="clear" w:color="auto" w:fill="00AEEF"/>
            <w:vAlign w:val="center"/>
          </w:tcPr>
          <w:p w14:paraId="70E59F50" w14:textId="7427370E" w:rsidR="00A94607" w:rsidRPr="007B55EC" w:rsidRDefault="00A94607" w:rsidP="00A94607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lastRenderedPageBreak/>
              <w:t>Parties prenantes touchées</w:t>
            </w:r>
          </w:p>
        </w:tc>
        <w:tc>
          <w:tcPr>
            <w:tcW w:w="4966" w:type="dxa"/>
            <w:shd w:val="clear" w:color="auto" w:fill="00AEEF"/>
            <w:vAlign w:val="center"/>
          </w:tcPr>
          <w:p w14:paraId="341DB57A" w14:textId="1F7802D5" w:rsidR="00A94607" w:rsidRPr="005B1E68" w:rsidRDefault="00A94607" w:rsidP="00A94607">
            <w:pPr>
              <w:pStyle w:val="Paragraphedeliste"/>
              <w:ind w:left="360"/>
              <w:jc w:val="center"/>
              <w:rPr>
                <w:rFonts w:eastAsia="Times New Roman"/>
                <w:i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Préoccupations</w:t>
            </w:r>
          </w:p>
        </w:tc>
        <w:tc>
          <w:tcPr>
            <w:tcW w:w="4981" w:type="dxa"/>
            <w:shd w:val="clear" w:color="auto" w:fill="00AEEF"/>
            <w:vAlign w:val="center"/>
          </w:tcPr>
          <w:p w14:paraId="5A116AD6" w14:textId="77777777" w:rsidR="00A94607" w:rsidRDefault="00A94607" w:rsidP="00A94607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Mesures d’accompagnement ou</w:t>
            </w:r>
          </w:p>
          <w:p w14:paraId="72C7D512" w14:textId="693C7C31" w:rsidR="00A94607" w:rsidRPr="00A94607" w:rsidRDefault="00A94607" w:rsidP="00A94607">
            <w:pPr>
              <w:jc w:val="center"/>
              <w:rPr>
                <w:rFonts w:eastAsia="Times New Roman"/>
                <w:color w:val="000000"/>
                <w:sz w:val="19"/>
                <w:szCs w:val="19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de communication</w:t>
            </w:r>
          </w:p>
        </w:tc>
        <w:tc>
          <w:tcPr>
            <w:tcW w:w="1637" w:type="dxa"/>
            <w:shd w:val="clear" w:color="auto" w:fill="00AEEF"/>
            <w:vAlign w:val="center"/>
          </w:tcPr>
          <w:p w14:paraId="50754595" w14:textId="77777777" w:rsidR="00A94607" w:rsidRPr="00DA05EC" w:rsidRDefault="00A94607" w:rsidP="00A94607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Responsable (R)</w:t>
            </w:r>
          </w:p>
          <w:p w14:paraId="774605E0" w14:textId="3DFB408B" w:rsidR="00A94607" w:rsidRDefault="00A94607" w:rsidP="00A94607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Collaborateur (C)</w:t>
            </w:r>
          </w:p>
        </w:tc>
        <w:tc>
          <w:tcPr>
            <w:tcW w:w="2894" w:type="dxa"/>
            <w:shd w:val="clear" w:color="auto" w:fill="00AEEF"/>
            <w:vAlign w:val="center"/>
          </w:tcPr>
          <w:p w14:paraId="545C69C5" w14:textId="6AE7DF0C" w:rsidR="00A94607" w:rsidRPr="008F06A4" w:rsidRDefault="00A94607" w:rsidP="00A94607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Gains ou opportunités possibles</w:t>
            </w:r>
          </w:p>
        </w:tc>
        <w:tc>
          <w:tcPr>
            <w:tcW w:w="2231" w:type="dxa"/>
            <w:shd w:val="clear" w:color="auto" w:fill="00AEEF"/>
            <w:vAlign w:val="center"/>
          </w:tcPr>
          <w:p w14:paraId="78528D18" w14:textId="44993BE4" w:rsidR="00A94607" w:rsidRDefault="00A94607" w:rsidP="00A94607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Commentaires</w:t>
            </w:r>
            <w:r w:rsidR="00E3444B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/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lang w:eastAsia="fr-CA"/>
              </w:rPr>
              <w:t>Précisions</w:t>
            </w:r>
          </w:p>
        </w:tc>
      </w:tr>
      <w:tr w:rsidR="00ED6A16" w:rsidRPr="00DA05EC" w14:paraId="755C75C1" w14:textId="77777777" w:rsidTr="000812E3">
        <w:trPr>
          <w:trHeight w:val="1020"/>
          <w:jc w:val="center"/>
        </w:trPr>
        <w:tc>
          <w:tcPr>
            <w:tcW w:w="2161" w:type="dxa"/>
            <w:shd w:val="clear" w:color="auto" w:fill="A7E8FF"/>
            <w:vAlign w:val="center"/>
          </w:tcPr>
          <w:p w14:paraId="0CF50843" w14:textId="615BD7C6" w:rsidR="00A94607" w:rsidRPr="007B55EC" w:rsidRDefault="00A94607" w:rsidP="00A94607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7B55EC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Équipe de base : temps complet</w:t>
            </w:r>
          </w:p>
        </w:tc>
        <w:tc>
          <w:tcPr>
            <w:tcW w:w="4966" w:type="dxa"/>
            <w:shd w:val="clear" w:color="auto" w:fill="A7E8FF"/>
            <w:vAlign w:val="center"/>
          </w:tcPr>
          <w:p w14:paraId="58747456" w14:textId="7CEAFF05" w:rsidR="00A94607" w:rsidRPr="005B1E68" w:rsidRDefault="00A94607" w:rsidP="00A94607">
            <w:pPr>
              <w:pStyle w:val="Paragraphedeliste"/>
              <w:numPr>
                <w:ilvl w:val="0"/>
                <w:numId w:val="31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Qu’es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t-ce que ça va changer pour moi</w:t>
            </w: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? </w:t>
            </w:r>
          </w:p>
          <w:p w14:paraId="07D928EE" w14:textId="4AFE8342" w:rsidR="00A94607" w:rsidRPr="00912D4D" w:rsidRDefault="00A94607" w:rsidP="00A94607">
            <w:pPr>
              <w:pStyle w:val="Paragraphedeliste"/>
              <w:numPr>
                <w:ilvl w:val="0"/>
                <w:numId w:val="31"/>
              </w:numPr>
              <w:rPr>
                <w:rFonts w:eastAsia="Times New Roman"/>
                <w:i/>
                <w:color w:val="000000"/>
                <w:sz w:val="20"/>
                <w:lang w:eastAsia="fr-CA"/>
              </w:rPr>
            </w:pP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Comment ça va f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onctionner pour les horaires</w:t>
            </w:r>
            <w:r w:rsidRPr="005B1E6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 xml:space="preserve">? </w:t>
            </w:r>
          </w:p>
          <w:p w14:paraId="4D594F3B" w14:textId="5CF33300" w:rsidR="00A94607" w:rsidRPr="00912D4D" w:rsidRDefault="00A94607" w:rsidP="00A94607">
            <w:pPr>
              <w:pStyle w:val="Paragraphedeliste"/>
              <w:numPr>
                <w:ilvl w:val="0"/>
                <w:numId w:val="31"/>
              </w:numPr>
              <w:rPr>
                <w:rFonts w:eastAsia="Times New Roman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Comment ça va fonctionner pour les vacances et les fériés? Priorité?</w:t>
            </w:r>
          </w:p>
          <w:p w14:paraId="2F4AB806" w14:textId="6ABD7021" w:rsidR="00A94607" w:rsidRPr="00912D4D" w:rsidRDefault="00A94607" w:rsidP="00A94607">
            <w:pPr>
              <w:pStyle w:val="Paragraphedeliste"/>
              <w:numPr>
                <w:ilvl w:val="0"/>
                <w:numId w:val="31"/>
              </w:numPr>
              <w:rPr>
                <w:rFonts w:eastAsia="Times New Roman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Priorité pour l’organ</w:t>
            </w:r>
            <w:r w:rsidR="00E3444B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is</w:t>
            </w: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ation du travail?</w:t>
            </w:r>
          </w:p>
        </w:tc>
        <w:tc>
          <w:tcPr>
            <w:tcW w:w="4981" w:type="dxa"/>
            <w:shd w:val="clear" w:color="auto" w:fill="A7E8FF"/>
            <w:vAlign w:val="center"/>
          </w:tcPr>
          <w:p w14:paraId="46BF7EE2" w14:textId="77777777" w:rsidR="00A94607" w:rsidRPr="00973CD1" w:rsidRDefault="00A94607" w:rsidP="00A94607">
            <w:pP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  <w:t xml:space="preserve">1-2-3-4 : </w:t>
            </w:r>
          </w:p>
          <w:p w14:paraId="46DEF965" w14:textId="17529C04" w:rsidR="00A94607" w:rsidRPr="00A94607" w:rsidRDefault="00A94607" w:rsidP="00D347E0">
            <w:pPr>
              <w:pStyle w:val="Paragraphedeliste"/>
              <w:numPr>
                <w:ilvl w:val="0"/>
                <w:numId w:val="44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Rassurer et info</w:t>
            </w:r>
            <w:r w:rsidR="00F17AEB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rmer </w:t>
            </w: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par la tenue d’une rencontre de groupe en présence de toute l’équipe dès le mois de septembre. Cette rencontre devra poursuivre plusieurs objectifs : </w:t>
            </w:r>
          </w:p>
          <w:p w14:paraId="65B5BEA8" w14:textId="77777777" w:rsidR="00A94607" w:rsidRPr="00A94607" w:rsidRDefault="00A94607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Rappeler le but du projet, ramener le sens, importance de rapprocher la force de remplacement du besoin de remplacement </w:t>
            </w:r>
          </w:p>
          <w:p w14:paraId="7F6D4867" w14:textId="7F226626" w:rsidR="00A94607" w:rsidRPr="00A94607" w:rsidRDefault="00A94607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Rappeler les avantages : accès facilités aux congés fériés, meilleure planification des congés, réduire le temps supplémentaire, partager la charge de travail…</w:t>
            </w:r>
          </w:p>
          <w:p w14:paraId="5D08E1EA" w14:textId="77777777" w:rsidR="00A94607" w:rsidRPr="00A94607" w:rsidRDefault="00A94607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Rétablir les règles</w:t>
            </w:r>
          </w:p>
          <w:p w14:paraId="6E6DB7F6" w14:textId="77777777" w:rsidR="00A94607" w:rsidRPr="00A94607" w:rsidRDefault="00A94607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Ramener l’importance de vivre le changement en équipe, de permettre au projet de prendre son sens dans l’action</w:t>
            </w:r>
          </w:p>
          <w:p w14:paraId="646F2D8E" w14:textId="77777777" w:rsidR="00D347E0" w:rsidRPr="00773FFE" w:rsidRDefault="00D347E0" w:rsidP="005A693B">
            <w:pPr>
              <w:pStyle w:val="Paragraphedeliste"/>
              <w:numPr>
                <w:ilvl w:val="0"/>
                <w:numId w:val="41"/>
              </w:numPr>
              <w:ind w:left="604" w:hanging="284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773FFE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Convenir des mécanismes de concertation : revenir sur le premier horaire, recueillir les commentaires, demander des suggestions sur la façon de favoriser une répartition équitable de l’organisation du travail, proposer des suivis post-h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oraires pour les premiers mois…</w:t>
            </w:r>
          </w:p>
          <w:p w14:paraId="6082952B" w14:textId="6D5EBE99" w:rsidR="00A94607" w:rsidRPr="00D347E0" w:rsidRDefault="00A94607" w:rsidP="00D347E0">
            <w:pPr>
              <w:pStyle w:val="Paragraphedeliste"/>
              <w:numPr>
                <w:ilvl w:val="0"/>
                <w:numId w:val="44"/>
              </w:numPr>
              <w:ind w:left="170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347E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Favoriser des passages des gestionnaires plus fréquents sur le terrain lors des premières intégr</w:t>
            </w:r>
            <w:r w:rsidR="002A017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ations du personnel d’autorempla</w:t>
            </w:r>
            <w:r w:rsidRPr="00D347E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cement dans les équipes</w:t>
            </w:r>
          </w:p>
        </w:tc>
        <w:tc>
          <w:tcPr>
            <w:tcW w:w="1637" w:type="dxa"/>
            <w:shd w:val="clear" w:color="auto" w:fill="A7E8FF"/>
            <w:vAlign w:val="center"/>
          </w:tcPr>
          <w:p w14:paraId="0CA18E68" w14:textId="33522944" w:rsidR="00A94607" w:rsidRPr="008F06A4" w:rsidRDefault="00A94607" w:rsidP="003B5AE0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Gestionnaires, avec le soutien des coordonnateurs</w:t>
            </w:r>
          </w:p>
        </w:tc>
        <w:tc>
          <w:tcPr>
            <w:tcW w:w="2894" w:type="dxa"/>
            <w:shd w:val="clear" w:color="auto" w:fill="A7E8FF"/>
            <w:vAlign w:val="center"/>
          </w:tcPr>
          <w:p w14:paraId="0214A03B" w14:textId="3FBBFA83" w:rsidR="00ED6A16" w:rsidRPr="00ED6A16" w:rsidRDefault="00ED6A16" w:rsidP="00D347E0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>Opportunité</w:t>
            </w: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 : </w:t>
            </w:r>
          </w:p>
          <w:p w14:paraId="736E588D" w14:textId="4FB4D780" w:rsidR="00A94607" w:rsidRDefault="00D347E0" w:rsidP="00D347E0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Le projet comporte en ce qui les concerne plus d</w:t>
            </w:r>
            <w:r w:rsidR="00ED6A1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’avantages </w:t>
            </w: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que de désavantages</w:t>
            </w:r>
          </w:p>
          <w:p w14:paraId="46C24AD4" w14:textId="77777777" w:rsidR="00ED6A16" w:rsidRDefault="00ED6A16" w:rsidP="00D347E0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</w:p>
          <w:p w14:paraId="26BD88A6" w14:textId="77777777" w:rsidR="00ED6A16" w:rsidRDefault="00ED6A16" w:rsidP="00ED6A16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Gains : </w:t>
            </w:r>
          </w:p>
          <w:p w14:paraId="3F5603AD" w14:textId="61D7E3AE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Plus grande stabilité du milieu de travail</w:t>
            </w:r>
          </w:p>
          <w:p w14:paraId="32467EA7" w14:textId="2F70B1DB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Diminution du temps supplémentaire</w:t>
            </w:r>
          </w:p>
          <w:p w14:paraId="1163E73E" w14:textId="59E2F5B6" w:rsidR="00ED6A16" w:rsidRDefault="00ED6A16" w:rsidP="00ED6A16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Prise de congés facilité</w:t>
            </w:r>
          </w:p>
          <w:p w14:paraId="2CE0E1F5" w14:textId="48EEDCBD" w:rsidR="00ED6A16" w:rsidRPr="008F06A4" w:rsidRDefault="00ED6A16" w:rsidP="00F17AEB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F17AEB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Travail d’équipe facilité par le maintien des expertises dans les secteurs</w:t>
            </w:r>
          </w:p>
        </w:tc>
        <w:tc>
          <w:tcPr>
            <w:tcW w:w="2231" w:type="dxa"/>
            <w:shd w:val="clear" w:color="auto" w:fill="A7E8FF"/>
            <w:vAlign w:val="center"/>
          </w:tcPr>
          <w:p w14:paraId="4A4933FE" w14:textId="370116E5" w:rsidR="00A94607" w:rsidRPr="008F06A4" w:rsidRDefault="00A94607" w:rsidP="00A94607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</w:p>
        </w:tc>
      </w:tr>
      <w:tr w:rsidR="00ED6A16" w:rsidRPr="00DA05EC" w14:paraId="733CB74B" w14:textId="77777777" w:rsidTr="000812E3">
        <w:trPr>
          <w:trHeight w:val="1020"/>
          <w:jc w:val="center"/>
        </w:trPr>
        <w:tc>
          <w:tcPr>
            <w:tcW w:w="2161" w:type="dxa"/>
            <w:shd w:val="clear" w:color="auto" w:fill="FFFFFF" w:themeFill="background1"/>
            <w:vAlign w:val="center"/>
          </w:tcPr>
          <w:p w14:paraId="08ED4DF2" w14:textId="13EF37A5" w:rsidR="00A94607" w:rsidRPr="007B55EC" w:rsidRDefault="00A94607" w:rsidP="00A94607">
            <w:pPr>
              <w:rPr>
                <w:rFonts w:eastAsia="Times New Roman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Les autres titres d’emploi des unités visées (hygiène, cuisine, etc.)</w:t>
            </w:r>
          </w:p>
        </w:tc>
        <w:tc>
          <w:tcPr>
            <w:tcW w:w="4966" w:type="dxa"/>
            <w:shd w:val="clear" w:color="auto" w:fill="FFFFFF" w:themeFill="background1"/>
            <w:vAlign w:val="center"/>
          </w:tcPr>
          <w:p w14:paraId="12D3F57D" w14:textId="24872FA8" w:rsidR="00A94607" w:rsidRPr="006C0E38" w:rsidRDefault="00A94607" w:rsidP="00A94607">
            <w:pPr>
              <w:pStyle w:val="Paragraphedeliste"/>
              <w:numPr>
                <w:ilvl w:val="0"/>
                <w:numId w:val="32"/>
              </w:numP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Pourquoi pas nous</w:t>
            </w:r>
            <w:r w:rsidRPr="006C0E38">
              <w:rPr>
                <w:rFonts w:ascii="Arial Narrow" w:eastAsia="Times New Roman" w:hAnsi="Arial Narrow"/>
                <w:i/>
                <w:color w:val="000000"/>
                <w:sz w:val="20"/>
                <w:lang w:eastAsia="fr-CA"/>
              </w:rPr>
              <w:t>?</w:t>
            </w:r>
          </w:p>
        </w:tc>
        <w:tc>
          <w:tcPr>
            <w:tcW w:w="4981" w:type="dxa"/>
            <w:shd w:val="clear" w:color="auto" w:fill="FFFFFF" w:themeFill="background1"/>
            <w:vAlign w:val="center"/>
          </w:tcPr>
          <w:p w14:paraId="687D7534" w14:textId="24ACFDE6" w:rsidR="00A94607" w:rsidRPr="00A94607" w:rsidRDefault="00A94607" w:rsidP="00A94607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973CD1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  <w:t>1 :</w:t>
            </w:r>
            <w:r w:rsidR="00F17AEB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Rassurer et informer </w:t>
            </w: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par la tenue d’une rencontre de groupe en présence de toute l’équipe dès le mois de septembre. No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m</w:t>
            </w: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mer </w:t>
            </w:r>
            <w:r w:rsidR="0026051B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notamment </w:t>
            </w:r>
            <w:r w:rsidRPr="00A9460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lors de cette rencontre que le but et le sens du projet seront possiblement exportés à d’autres titres d’emploi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au cours des prochaines années</w:t>
            </w:r>
          </w:p>
        </w:tc>
        <w:tc>
          <w:tcPr>
            <w:tcW w:w="1637" w:type="dxa"/>
            <w:shd w:val="clear" w:color="auto" w:fill="FFFFFF" w:themeFill="background1"/>
            <w:vAlign w:val="center"/>
          </w:tcPr>
          <w:p w14:paraId="30063FF5" w14:textId="3A725115" w:rsidR="00A94607" w:rsidRDefault="003B5AE0" w:rsidP="003B5AE0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Gestionnaires, avec le soutien des coordonnateurs</w:t>
            </w:r>
          </w:p>
        </w:tc>
        <w:tc>
          <w:tcPr>
            <w:tcW w:w="2894" w:type="dxa"/>
            <w:shd w:val="clear" w:color="auto" w:fill="FFFFFF" w:themeFill="background1"/>
            <w:vAlign w:val="center"/>
          </w:tcPr>
          <w:p w14:paraId="18731342" w14:textId="4952C754" w:rsidR="00ED6A16" w:rsidRDefault="00ED6A16" w:rsidP="00F17AEB">
            <w:pP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>Gain</w:t>
            </w:r>
            <w:r w:rsidR="00FD0ECB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> </w:t>
            </w:r>
            <w:r w:rsidRPr="00ED6A16">
              <w:rPr>
                <w:rFonts w:ascii="Arial Narrow" w:eastAsia="Times New Roman" w:hAnsi="Arial Narrow"/>
                <w:b/>
                <w:color w:val="000000"/>
                <w:sz w:val="20"/>
                <w:lang w:eastAsia="fr-CA"/>
              </w:rPr>
              <w:t xml:space="preserve">: </w:t>
            </w:r>
          </w:p>
          <w:p w14:paraId="7AD05B57" w14:textId="1B95208C" w:rsidR="00A94607" w:rsidRPr="008F06A4" w:rsidRDefault="00ED6A16" w:rsidP="00F17AEB">
            <w:pPr>
              <w:pStyle w:val="Paragraphedeliste"/>
              <w:numPr>
                <w:ilvl w:val="0"/>
                <w:numId w:val="45"/>
              </w:numPr>
              <w:ind w:left="170" w:hanging="170"/>
              <w:rPr>
                <w:rFonts w:eastAsia="Times New Roman"/>
                <w:color w:val="000000"/>
                <w:sz w:val="20"/>
                <w:lang w:eastAsia="fr-CA"/>
              </w:rPr>
            </w:pPr>
            <w:r w:rsidRPr="00ED6A16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Plus grande stabilité du milieu de travail</w:t>
            </w:r>
          </w:p>
        </w:tc>
        <w:tc>
          <w:tcPr>
            <w:tcW w:w="2231" w:type="dxa"/>
            <w:shd w:val="clear" w:color="auto" w:fill="FFFFFF" w:themeFill="background1"/>
          </w:tcPr>
          <w:p w14:paraId="264D016F" w14:textId="77777777" w:rsidR="00A94607" w:rsidRPr="008F06A4" w:rsidRDefault="00A94607" w:rsidP="00A94607">
            <w:pPr>
              <w:rPr>
                <w:rFonts w:eastAsia="Times New Roman"/>
                <w:color w:val="000000"/>
                <w:sz w:val="20"/>
                <w:lang w:eastAsia="fr-CA"/>
              </w:rPr>
            </w:pPr>
          </w:p>
        </w:tc>
      </w:tr>
    </w:tbl>
    <w:p w14:paraId="511867DA" w14:textId="77777777" w:rsidR="00A94607" w:rsidRDefault="00A94607" w:rsidP="00807E04">
      <w:pPr>
        <w:pStyle w:val="CISSSCA-Bibliographie"/>
        <w:spacing w:after="0"/>
        <w:ind w:left="0" w:firstLine="0"/>
        <w:rPr>
          <w:lang w:val="fr-FR"/>
        </w:rPr>
      </w:pPr>
    </w:p>
    <w:p w14:paraId="17CA2864" w14:textId="77777777" w:rsidR="00BE5743" w:rsidRDefault="00BE5743" w:rsidP="00807E04">
      <w:pPr>
        <w:pStyle w:val="CISSSCA-Bibliographie"/>
        <w:spacing w:after="0"/>
        <w:ind w:left="0" w:firstLine="0"/>
        <w:rPr>
          <w:lang w:val="fr-FR"/>
        </w:rPr>
      </w:pPr>
    </w:p>
    <w:p w14:paraId="58D9C473" w14:textId="77777777" w:rsidR="00BE5743" w:rsidRDefault="00BE5743" w:rsidP="00807E04">
      <w:pPr>
        <w:pStyle w:val="CISSSCA-Bibliographie"/>
        <w:spacing w:after="0"/>
        <w:ind w:left="0" w:firstLine="0"/>
        <w:rPr>
          <w:lang w:val="fr-FR"/>
        </w:rPr>
      </w:pPr>
    </w:p>
    <w:p w14:paraId="3403DFDC" w14:textId="77777777" w:rsidR="00BE5743" w:rsidRDefault="00BE5743" w:rsidP="00807E04">
      <w:pPr>
        <w:pStyle w:val="CISSSCA-Bibliographie"/>
        <w:spacing w:after="0"/>
        <w:ind w:left="0" w:firstLine="0"/>
        <w:rPr>
          <w:lang w:val="fr-FR"/>
        </w:rPr>
      </w:pPr>
    </w:p>
    <w:p w14:paraId="5AFDD476" w14:textId="430E52FB" w:rsidR="00BE5743" w:rsidRDefault="00BE5743" w:rsidP="00807E04">
      <w:pPr>
        <w:pStyle w:val="CISSSCA-Bibliographie"/>
        <w:spacing w:after="0"/>
        <w:ind w:left="0" w:firstLine="0"/>
        <w:rPr>
          <w:lang w:val="fr-FR"/>
        </w:rPr>
      </w:pPr>
    </w:p>
    <w:p w14:paraId="179242E6" w14:textId="77777777" w:rsidR="00F17AEB" w:rsidRDefault="00F17AEB" w:rsidP="00807E04">
      <w:pPr>
        <w:pStyle w:val="CISSSCA-Bibliographie"/>
        <w:spacing w:after="0"/>
        <w:ind w:left="0" w:firstLine="0"/>
        <w:rPr>
          <w:lang w:val="fr-FR"/>
        </w:rPr>
      </w:pPr>
    </w:p>
    <w:p w14:paraId="548D1BE9" w14:textId="7A4BB7D4" w:rsidR="00BE5743" w:rsidRDefault="00BE5743" w:rsidP="00807E04">
      <w:pPr>
        <w:pStyle w:val="CISSSCA-Bibliographie"/>
        <w:spacing w:after="0"/>
        <w:ind w:left="0" w:firstLine="0"/>
        <w:rPr>
          <w:lang w:val="fr-FR"/>
        </w:rPr>
      </w:pPr>
    </w:p>
    <w:p w14:paraId="47FA3CD5" w14:textId="77777777" w:rsidR="00BE5743" w:rsidRDefault="00BE5743" w:rsidP="00807E04">
      <w:pPr>
        <w:pStyle w:val="CISSSCA-Bibliographie"/>
        <w:spacing w:after="0"/>
        <w:ind w:left="0" w:firstLine="0"/>
        <w:rPr>
          <w:lang w:val="fr-FR"/>
        </w:rPr>
      </w:pPr>
    </w:p>
    <w:p w14:paraId="268115D4" w14:textId="67E0FD72" w:rsidR="00BE5743" w:rsidRDefault="00BE5743" w:rsidP="00807E04">
      <w:pPr>
        <w:pStyle w:val="CISSSCA-Bibliographie"/>
        <w:spacing w:after="0"/>
        <w:ind w:left="0" w:firstLine="0"/>
        <w:rPr>
          <w:lang w:val="fr-FR"/>
        </w:rPr>
      </w:pPr>
    </w:p>
    <w:p w14:paraId="07A22E4F" w14:textId="77777777" w:rsidR="00BE5743" w:rsidRDefault="00BE5743" w:rsidP="00807E04">
      <w:pPr>
        <w:pStyle w:val="CISSSCA-Bibliographie"/>
        <w:spacing w:after="0"/>
        <w:ind w:left="0" w:firstLine="0"/>
        <w:rPr>
          <w:lang w:val="fr-FR"/>
        </w:rPr>
      </w:pPr>
    </w:p>
    <w:p w14:paraId="1099C54F" w14:textId="11D8CD6D" w:rsidR="00807E04" w:rsidRPr="00F15D6A" w:rsidRDefault="00807E04" w:rsidP="00807E04">
      <w:pPr>
        <w:pStyle w:val="CISSSCA-Bibliographie"/>
        <w:spacing w:after="0"/>
        <w:ind w:left="0" w:firstLine="0"/>
        <w:rPr>
          <w:lang w:val="fr-FR"/>
        </w:rPr>
      </w:pPr>
    </w:p>
    <w:p w14:paraId="7633109B" w14:textId="454D7962" w:rsidR="00807E04" w:rsidRDefault="000812E3" w:rsidP="000166FD">
      <w:pPr>
        <w:pStyle w:val="Lgende"/>
        <w:spacing w:after="120"/>
        <w:jc w:val="center"/>
        <w:rPr>
          <w:rFonts w:eastAsia="Times New Roman"/>
          <w:color w:val="000000"/>
          <w:highlight w:val="yellow"/>
          <w:lang w:eastAsia="fr-CA"/>
        </w:rPr>
      </w:pPr>
      <w:bookmarkStart w:id="3" w:name="_Toc444306"/>
      <w:r w:rsidRPr="00A3506A">
        <w:rPr>
          <w:rFonts w:eastAsia="Times New Roman"/>
          <w:noProof/>
          <w:sz w:val="36"/>
          <w:lang w:eastAsia="fr-CA"/>
        </w:rPr>
        <w:lastRenderedPageBreak/>
        <w:drawing>
          <wp:anchor distT="0" distB="0" distL="114300" distR="114300" simplePos="0" relativeHeight="251911168" behindDoc="0" locked="0" layoutInCell="1" allowOverlap="1" wp14:anchorId="28A42597" wp14:editId="2144BE2A">
            <wp:simplePos x="0" y="0"/>
            <wp:positionH relativeFrom="column">
              <wp:posOffset>-556145</wp:posOffset>
            </wp:positionH>
            <wp:positionV relativeFrom="paragraph">
              <wp:posOffset>-687935</wp:posOffset>
            </wp:positionV>
            <wp:extent cx="1860550" cy="83820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04" w:rsidRPr="00A3506A">
        <w:rPr>
          <w:color w:val="auto"/>
          <w:sz w:val="28"/>
        </w:rPr>
        <w:t>Planifier l</w:t>
      </w:r>
      <w:r w:rsidR="00E3444B">
        <w:rPr>
          <w:color w:val="auto"/>
          <w:sz w:val="28"/>
        </w:rPr>
        <w:t>’</w:t>
      </w:r>
      <w:r w:rsidR="00807E04" w:rsidRPr="00A3506A">
        <w:rPr>
          <w:color w:val="auto"/>
          <w:sz w:val="28"/>
        </w:rPr>
        <w:t>annonce officielle du changement et les rencontres d</w:t>
      </w:r>
      <w:r w:rsidR="00E3444B">
        <w:rPr>
          <w:color w:val="auto"/>
          <w:sz w:val="28"/>
        </w:rPr>
        <w:t>’</w:t>
      </w:r>
      <w:r w:rsidR="00807E04" w:rsidRPr="00A3506A">
        <w:rPr>
          <w:color w:val="auto"/>
          <w:sz w:val="28"/>
        </w:rPr>
        <w:t xml:space="preserve">implication </w:t>
      </w:r>
      <w:r w:rsidR="00807E04">
        <w:rPr>
          <w:color w:val="auto"/>
          <w:sz w:val="28"/>
        </w:rPr>
        <w:br/>
      </w:r>
      <w:r w:rsidR="00807E04" w:rsidRPr="00A3506A">
        <w:rPr>
          <w:color w:val="auto"/>
          <w:sz w:val="28"/>
        </w:rPr>
        <w:t>et d</w:t>
      </w:r>
      <w:r w:rsidR="00E3444B">
        <w:rPr>
          <w:color w:val="auto"/>
          <w:sz w:val="28"/>
        </w:rPr>
        <w:t>’</w:t>
      </w:r>
      <w:r w:rsidR="00807E04" w:rsidRPr="00A3506A">
        <w:rPr>
          <w:color w:val="auto"/>
          <w:sz w:val="28"/>
        </w:rPr>
        <w:t>adh</w:t>
      </w:r>
      <w:r w:rsidR="00807E04">
        <w:rPr>
          <w:color w:val="auto"/>
          <w:sz w:val="28"/>
        </w:rPr>
        <w:t xml:space="preserve">ésion des parties prenantes </w:t>
      </w:r>
      <w:r w:rsidR="00807E04" w:rsidRPr="00B57B66">
        <w:rPr>
          <w:color w:val="auto"/>
          <w:sz w:val="28"/>
          <w:u w:val="single"/>
        </w:rPr>
        <w:t>les plus impactées</w:t>
      </w:r>
      <w:bookmarkEnd w:id="3"/>
    </w:p>
    <w:p w14:paraId="20111142" w14:textId="77777777" w:rsidR="00807E04" w:rsidRPr="000166FD" w:rsidRDefault="00807E04" w:rsidP="00807E04">
      <w:pPr>
        <w:ind w:left="-426"/>
        <w:rPr>
          <w:rFonts w:eastAsia="Times New Roman"/>
          <w:color w:val="000000"/>
          <w:sz w:val="6"/>
          <w:szCs w:val="6"/>
          <w:lang w:eastAsia="fr-CA"/>
        </w:rPr>
      </w:pPr>
    </w:p>
    <w:p w14:paraId="49CFC9B2" w14:textId="1A52368D" w:rsidR="00807E04" w:rsidRDefault="00807E04" w:rsidP="00807E04">
      <w:pPr>
        <w:ind w:left="-426"/>
        <w:jc w:val="center"/>
        <w:rPr>
          <w:rFonts w:eastAsia="Times New Roman"/>
          <w:color w:val="000000"/>
          <w:lang w:eastAsia="fr-CA"/>
        </w:rPr>
      </w:pPr>
      <w:r w:rsidRPr="003B1A42">
        <w:rPr>
          <w:rFonts w:eastAsia="Times New Roman"/>
          <w:color w:val="000000"/>
          <w:lang w:eastAsia="fr-CA"/>
        </w:rPr>
        <w:t>Retranscri</w:t>
      </w:r>
      <w:r>
        <w:rPr>
          <w:rFonts w:eastAsia="Times New Roman"/>
          <w:color w:val="000000"/>
          <w:lang w:eastAsia="fr-CA"/>
        </w:rPr>
        <w:t>vez</w:t>
      </w:r>
      <w:r w:rsidRPr="003B1A42">
        <w:rPr>
          <w:rFonts w:eastAsia="Times New Roman"/>
          <w:color w:val="000000"/>
          <w:lang w:eastAsia="fr-CA"/>
        </w:rPr>
        <w:t xml:space="preserve"> les parties prenantes </w:t>
      </w:r>
      <w:r w:rsidRPr="003B1A42">
        <w:rPr>
          <w:rFonts w:eastAsia="Times New Roman"/>
          <w:color w:val="000000"/>
          <w:u w:val="single"/>
          <w:lang w:eastAsia="fr-CA"/>
        </w:rPr>
        <w:t>très impactées</w:t>
      </w:r>
      <w:r w:rsidRPr="003B1A42">
        <w:rPr>
          <w:rFonts w:eastAsia="Times New Roman"/>
          <w:color w:val="000000"/>
          <w:lang w:eastAsia="fr-CA"/>
        </w:rPr>
        <w:t xml:space="preserve"> par le changement (les stratégies</w:t>
      </w:r>
      <w:r w:rsidR="00E3444B">
        <w:rPr>
          <w:rFonts w:eastAsia="Times New Roman"/>
          <w:color w:val="000000"/>
          <w:lang w:eastAsia="fr-CA"/>
        </w:rPr>
        <w:t> </w:t>
      </w:r>
      <w:r w:rsidRPr="003B1A42">
        <w:rPr>
          <w:rFonts w:eastAsia="Times New Roman"/>
          <w:color w:val="000000"/>
          <w:lang w:eastAsia="fr-CA"/>
        </w:rPr>
        <w:t>1, 2, et 3 de l’identification et de l</w:t>
      </w:r>
      <w:r w:rsidR="00A94607">
        <w:rPr>
          <w:rFonts w:eastAsia="Times New Roman"/>
          <w:color w:val="000000"/>
          <w:lang w:eastAsia="fr-CA"/>
        </w:rPr>
        <w:t>’analyse des parties prenantes)</w:t>
      </w:r>
    </w:p>
    <w:p w14:paraId="43799EC3" w14:textId="54CB8390" w:rsidR="00807E04" w:rsidRDefault="00807E04" w:rsidP="00807E04">
      <w:pPr>
        <w:ind w:left="-426"/>
        <w:jc w:val="center"/>
        <w:rPr>
          <w:rFonts w:eastAsia="Times New Roman"/>
          <w:color w:val="000000"/>
          <w:lang w:eastAsia="fr-CA"/>
        </w:rPr>
      </w:pPr>
      <w:r w:rsidRPr="003B1A42">
        <w:rPr>
          <w:rFonts w:eastAsia="Times New Roman"/>
          <w:color w:val="000000"/>
          <w:lang w:eastAsia="fr-CA"/>
        </w:rPr>
        <w:t>Privilégie</w:t>
      </w:r>
      <w:r>
        <w:rPr>
          <w:rFonts w:eastAsia="Times New Roman"/>
          <w:color w:val="000000"/>
          <w:lang w:eastAsia="fr-CA"/>
        </w:rPr>
        <w:t>z</w:t>
      </w:r>
      <w:r w:rsidRPr="003B1A42">
        <w:rPr>
          <w:rFonts w:eastAsia="Times New Roman"/>
          <w:color w:val="000000"/>
          <w:lang w:eastAsia="fr-CA"/>
        </w:rPr>
        <w:t xml:space="preserve"> des stratégies qui permettent un échange </w:t>
      </w:r>
      <w:r w:rsidRPr="003B1A42">
        <w:rPr>
          <w:rFonts w:eastAsia="Times New Roman"/>
          <w:color w:val="000000"/>
          <w:u w:val="single"/>
          <w:lang w:eastAsia="fr-CA"/>
        </w:rPr>
        <w:t>en personne</w:t>
      </w:r>
      <w:r w:rsidR="00A94607">
        <w:rPr>
          <w:rFonts w:eastAsia="Times New Roman"/>
          <w:color w:val="000000"/>
          <w:lang w:eastAsia="fr-CA"/>
        </w:rPr>
        <w:t xml:space="preserve"> avec ces parties prenantes</w:t>
      </w:r>
    </w:p>
    <w:p w14:paraId="2BCC644D" w14:textId="77777777" w:rsidR="00807E04" w:rsidRPr="00A94607" w:rsidRDefault="00807E04" w:rsidP="00807E04">
      <w:pPr>
        <w:ind w:left="-426"/>
        <w:jc w:val="center"/>
        <w:rPr>
          <w:rFonts w:eastAsia="Times New Roman"/>
          <w:color w:val="000000"/>
          <w:sz w:val="12"/>
          <w:szCs w:val="12"/>
          <w:lang w:eastAsia="fr-CA"/>
        </w:rPr>
      </w:pPr>
    </w:p>
    <w:tbl>
      <w:tblPr>
        <w:tblStyle w:val="Grilledutableau"/>
        <w:tblW w:w="18851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997"/>
        <w:gridCol w:w="2688"/>
        <w:gridCol w:w="1701"/>
        <w:gridCol w:w="1276"/>
        <w:gridCol w:w="7654"/>
        <w:gridCol w:w="1846"/>
      </w:tblGrid>
      <w:tr w:rsidR="002A0174" w:rsidRPr="00DA05EC" w14:paraId="59E45F8A" w14:textId="77777777" w:rsidTr="00D347E0">
        <w:trPr>
          <w:trHeight w:val="668"/>
          <w:jc w:val="center"/>
        </w:trPr>
        <w:tc>
          <w:tcPr>
            <w:tcW w:w="1696" w:type="dxa"/>
            <w:vMerge w:val="restart"/>
            <w:shd w:val="clear" w:color="auto" w:fill="00AEEF"/>
            <w:vAlign w:val="center"/>
          </w:tcPr>
          <w:p w14:paraId="5B30A00F" w14:textId="77777777" w:rsidR="002A0174" w:rsidRPr="00DA05EC" w:rsidRDefault="002A017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Parties prenantes</w:t>
            </w:r>
          </w:p>
        </w:tc>
        <w:tc>
          <w:tcPr>
            <w:tcW w:w="4678" w:type="dxa"/>
            <w:gridSpan w:val="3"/>
            <w:shd w:val="clear" w:color="auto" w:fill="1B7A8D"/>
            <w:vAlign w:val="center"/>
          </w:tcPr>
          <w:p w14:paraId="7379413A" w14:textId="5730BE2D" w:rsidR="002A0174" w:rsidRPr="00DA05EC" w:rsidRDefault="002A017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Rappel des étapes de p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lanification de l’annonce</w:t>
            </w:r>
          </w:p>
        </w:tc>
        <w:tc>
          <w:tcPr>
            <w:tcW w:w="10631" w:type="dxa"/>
            <w:gridSpan w:val="3"/>
            <w:shd w:val="clear" w:color="auto" w:fill="1B7A8D"/>
            <w:vAlign w:val="center"/>
          </w:tcPr>
          <w:p w14:paraId="0DC84FD9" w14:textId="5E0DB516" w:rsidR="002A0174" w:rsidRPr="00DA05EC" w:rsidRDefault="000812E3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Stratégies</w:t>
            </w:r>
            <w:r w:rsidR="002A0174"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 xml:space="preserve"> d’implication et d’adhésion</w:t>
            </w:r>
          </w:p>
        </w:tc>
        <w:tc>
          <w:tcPr>
            <w:tcW w:w="1846" w:type="dxa"/>
            <w:vMerge w:val="restart"/>
            <w:shd w:val="clear" w:color="auto" w:fill="00AEEF"/>
            <w:vAlign w:val="center"/>
          </w:tcPr>
          <w:p w14:paraId="58AC0262" w14:textId="77777777" w:rsidR="002A0174" w:rsidRPr="00DA05EC" w:rsidRDefault="002A017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Commentaires</w:t>
            </w:r>
          </w:p>
        </w:tc>
      </w:tr>
      <w:tr w:rsidR="002A0174" w:rsidRPr="00DA05EC" w14:paraId="0D98241E" w14:textId="77777777" w:rsidTr="00FA056C">
        <w:trPr>
          <w:trHeight w:val="562"/>
          <w:jc w:val="center"/>
        </w:trPr>
        <w:tc>
          <w:tcPr>
            <w:tcW w:w="1696" w:type="dxa"/>
            <w:vMerge/>
            <w:shd w:val="clear" w:color="auto" w:fill="00AEEF"/>
            <w:vAlign w:val="center"/>
          </w:tcPr>
          <w:p w14:paraId="2932073A" w14:textId="77777777" w:rsidR="002A0174" w:rsidRPr="00DA05EC" w:rsidRDefault="002A017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</w:p>
        </w:tc>
        <w:tc>
          <w:tcPr>
            <w:tcW w:w="993" w:type="dxa"/>
            <w:shd w:val="clear" w:color="auto" w:fill="00AEEF"/>
            <w:vAlign w:val="center"/>
          </w:tcPr>
          <w:p w14:paraId="7F4C0A97" w14:textId="77777777" w:rsidR="002A0174" w:rsidRPr="00DA05EC" w:rsidRDefault="002A017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Quand?</w:t>
            </w:r>
          </w:p>
        </w:tc>
        <w:tc>
          <w:tcPr>
            <w:tcW w:w="997" w:type="dxa"/>
            <w:shd w:val="clear" w:color="auto" w:fill="00AEEF"/>
            <w:vAlign w:val="center"/>
          </w:tcPr>
          <w:p w14:paraId="233F50D9" w14:textId="77777777" w:rsidR="002A0174" w:rsidRPr="00DA05EC" w:rsidRDefault="002A017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Qui?</w:t>
            </w:r>
          </w:p>
        </w:tc>
        <w:tc>
          <w:tcPr>
            <w:tcW w:w="2688" w:type="dxa"/>
            <w:shd w:val="clear" w:color="auto" w:fill="00AEEF"/>
            <w:vAlign w:val="center"/>
          </w:tcPr>
          <w:p w14:paraId="4F0D5066" w14:textId="45C08BEB" w:rsidR="002A0174" w:rsidRPr="00DA05EC" w:rsidRDefault="002A0174" w:rsidP="00A94607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Comment?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br/>
              <w:t>Adaptation du message clé (si requis)</w:t>
            </w:r>
          </w:p>
        </w:tc>
        <w:tc>
          <w:tcPr>
            <w:tcW w:w="1701" w:type="dxa"/>
            <w:shd w:val="clear" w:color="auto" w:fill="00AEEF"/>
            <w:vAlign w:val="center"/>
          </w:tcPr>
          <w:p w14:paraId="4CD24267" w14:textId="77777777" w:rsidR="002A0174" w:rsidRPr="00DA05EC" w:rsidRDefault="002A017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Quand?</w:t>
            </w:r>
          </w:p>
        </w:tc>
        <w:tc>
          <w:tcPr>
            <w:tcW w:w="1276" w:type="dxa"/>
            <w:shd w:val="clear" w:color="auto" w:fill="00AEEF"/>
            <w:vAlign w:val="center"/>
          </w:tcPr>
          <w:p w14:paraId="394A5218" w14:textId="77777777" w:rsidR="002A0174" w:rsidRPr="00DA05EC" w:rsidRDefault="002A017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Qui?</w:t>
            </w:r>
          </w:p>
        </w:tc>
        <w:tc>
          <w:tcPr>
            <w:tcW w:w="7654" w:type="dxa"/>
            <w:shd w:val="clear" w:color="auto" w:fill="00AEEF"/>
            <w:vAlign w:val="center"/>
          </w:tcPr>
          <w:p w14:paraId="733C330A" w14:textId="04798A70" w:rsidR="002A0174" w:rsidRPr="00DA05EC" w:rsidRDefault="002A0174" w:rsidP="00A94607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Comment?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br/>
              <w:t>Adaptation du message clé (si requis)</w:t>
            </w:r>
          </w:p>
        </w:tc>
        <w:tc>
          <w:tcPr>
            <w:tcW w:w="1846" w:type="dxa"/>
            <w:vMerge/>
            <w:shd w:val="clear" w:color="auto" w:fill="00AEEF"/>
            <w:vAlign w:val="center"/>
          </w:tcPr>
          <w:p w14:paraId="677EFC0B" w14:textId="77777777" w:rsidR="002A0174" w:rsidRPr="00DA05EC" w:rsidRDefault="002A0174" w:rsidP="00A45566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</w:pPr>
          </w:p>
        </w:tc>
      </w:tr>
      <w:tr w:rsidR="000166FD" w:rsidRPr="00DA05EC" w14:paraId="12D39077" w14:textId="77777777" w:rsidTr="00FA056C">
        <w:trPr>
          <w:trHeight w:val="274"/>
          <w:jc w:val="center"/>
        </w:trPr>
        <w:tc>
          <w:tcPr>
            <w:tcW w:w="1696" w:type="dxa"/>
            <w:shd w:val="clear" w:color="auto" w:fill="A7E8FF"/>
            <w:vAlign w:val="center"/>
          </w:tcPr>
          <w:p w14:paraId="6148ED99" w14:textId="271190FA" w:rsidR="00A45566" w:rsidRPr="00DA05EC" w:rsidRDefault="00A45566" w:rsidP="00BA7C6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Personnel de soutien aux gestion</w:t>
            </w:r>
            <w:r w:rsidR="00BA7C6E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naires (agentes administratives)</w:t>
            </w:r>
          </w:p>
        </w:tc>
        <w:tc>
          <w:tcPr>
            <w:tcW w:w="4678" w:type="dxa"/>
            <w:gridSpan w:val="3"/>
            <w:shd w:val="clear" w:color="auto" w:fill="A7E8FF"/>
            <w:vAlign w:val="center"/>
          </w:tcPr>
          <w:p w14:paraId="7976F6CC" w14:textId="279A708F" w:rsidR="00A45566" w:rsidRDefault="00711C9C" w:rsidP="000166FD">
            <w:pPr>
              <w:pStyle w:val="Paragraphedeliste"/>
              <w:numPr>
                <w:ilvl w:val="0"/>
                <w:numId w:val="17"/>
              </w:numPr>
              <w:ind w:left="249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Rencontre d’information individualisée réalisée</w:t>
            </w:r>
            <w:r w:rsid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par le</w:t>
            </w:r>
            <w:r w:rsidR="00A45566"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gestionnaire en préalable aux rencontres du personnel dans les secteurs concernés </w:t>
            </w:r>
            <w:r w:rsidRPr="009365F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qui se sont tenues entre le 15 avril et le 1</w:t>
            </w:r>
            <w:r w:rsidRPr="002A0174">
              <w:rPr>
                <w:rFonts w:ascii="Arial Narrow" w:eastAsia="Times New Roman" w:hAnsi="Arial Narrow"/>
                <w:color w:val="000000"/>
                <w:sz w:val="20"/>
                <w:szCs w:val="20"/>
                <w:vertAlign w:val="superscript"/>
                <w:lang w:eastAsia="fr-CA"/>
              </w:rPr>
              <w:t xml:space="preserve">er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mai 2019</w:t>
            </w:r>
          </w:p>
          <w:p w14:paraId="61A061E6" w14:textId="552947AA" w:rsidR="00711C9C" w:rsidRPr="008F06A4" w:rsidRDefault="00711C9C" w:rsidP="000166FD">
            <w:pPr>
              <w:pStyle w:val="Paragraphedeliste"/>
              <w:numPr>
                <w:ilvl w:val="0"/>
                <w:numId w:val="17"/>
              </w:numPr>
              <w:ind w:left="249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Implication variable dans la démarche en accompagnement du gestionnaire selon les secteurs</w:t>
            </w:r>
          </w:p>
          <w:p w14:paraId="17AC056D" w14:textId="6270646B" w:rsidR="008F06A4" w:rsidRPr="000D512C" w:rsidRDefault="008F06A4" w:rsidP="000166FD">
            <w:pPr>
              <w:pStyle w:val="Paragraphedeliste"/>
              <w:numPr>
                <w:ilvl w:val="0"/>
                <w:numId w:val="15"/>
              </w:numPr>
              <w:ind w:left="249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Diffusion de la f</w:t>
            </w:r>
            <w:r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iche synthèse </w:t>
            </w:r>
            <w:r w:rsidR="001B2699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à l’in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tention des gestionnaires </w:t>
            </w:r>
          </w:p>
          <w:p w14:paraId="2C3F805F" w14:textId="69E3E288" w:rsidR="000D512C" w:rsidRPr="008F06A4" w:rsidRDefault="002B72DA" w:rsidP="000166FD">
            <w:pPr>
              <w:pStyle w:val="Paragraphedeliste"/>
              <w:numPr>
                <w:ilvl w:val="0"/>
                <w:numId w:val="15"/>
              </w:numPr>
              <w:ind w:left="249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Communication organisationnelle et externe à compter du 8 mai 2019</w:t>
            </w:r>
          </w:p>
        </w:tc>
        <w:tc>
          <w:tcPr>
            <w:tcW w:w="1701" w:type="dxa"/>
            <w:shd w:val="clear" w:color="auto" w:fill="A7E8FF"/>
            <w:vAlign w:val="center"/>
          </w:tcPr>
          <w:p w14:paraId="1B2C84BF" w14:textId="72904E84" w:rsidR="00A45566" w:rsidRPr="00DA05EC" w:rsidRDefault="0026051B" w:rsidP="00BA7C6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Entre juin et septembre 2019</w:t>
            </w:r>
          </w:p>
        </w:tc>
        <w:tc>
          <w:tcPr>
            <w:tcW w:w="1276" w:type="dxa"/>
            <w:shd w:val="clear" w:color="auto" w:fill="A7E8FF"/>
            <w:vAlign w:val="center"/>
          </w:tcPr>
          <w:p w14:paraId="5F455FCE" w14:textId="77777777" w:rsidR="00A45566" w:rsidRDefault="000D512C" w:rsidP="00BA7C6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DRHCAJ</w:t>
            </w:r>
          </w:p>
          <w:p w14:paraId="15ED4AC3" w14:textId="2206B853" w:rsidR="00D347E0" w:rsidRPr="00DA05EC" w:rsidRDefault="00D347E0" w:rsidP="00BA7C6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et gestionnaires</w:t>
            </w:r>
          </w:p>
        </w:tc>
        <w:tc>
          <w:tcPr>
            <w:tcW w:w="7654" w:type="dxa"/>
            <w:shd w:val="clear" w:color="auto" w:fill="A7E8FF"/>
            <w:vAlign w:val="center"/>
          </w:tcPr>
          <w:p w14:paraId="53BC1085" w14:textId="2C55DC89" w:rsidR="00FA63BF" w:rsidRPr="00096887" w:rsidRDefault="00FA63BF" w:rsidP="00D347E0">
            <w:pPr>
              <w:pStyle w:val="Paragraphedeliste"/>
              <w:numPr>
                <w:ilvl w:val="0"/>
                <w:numId w:val="20"/>
              </w:numPr>
              <w:ind w:left="181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0968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Plan de </w:t>
            </w:r>
            <w:r w:rsidR="00EB473D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formation obligatoire </w:t>
            </w:r>
            <w:r w:rsidR="00D347E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de cinq (5</w:t>
            </w:r>
            <w:r w:rsidRPr="000968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) blocs : </w:t>
            </w:r>
          </w:p>
          <w:p w14:paraId="511F89E7" w14:textId="77777777" w:rsidR="00F26487" w:rsidRDefault="0026051B" w:rsidP="00D347E0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096887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>
              <w:rPr>
                <w:rFonts w:ascii="Arial Narrow" w:hAnsi="Arial Narrow"/>
                <w:b/>
                <w:sz w:val="20"/>
                <w:szCs w:val="20"/>
              </w:rPr>
              <w:t> </w:t>
            </w:r>
            <w:r w:rsidRPr="00096887">
              <w:rPr>
                <w:rFonts w:ascii="Arial Narrow" w:hAnsi="Arial Narrow"/>
                <w:b/>
                <w:sz w:val="20"/>
                <w:szCs w:val="20"/>
              </w:rPr>
              <w:t>1</w:t>
            </w:r>
            <w:r>
              <w:rPr>
                <w:rFonts w:ascii="Arial Narrow" w:hAnsi="Arial Narrow"/>
                <w:sz w:val="20"/>
                <w:szCs w:val="20"/>
              </w:rPr>
              <w:t xml:space="preserve"> : Communication du sens du </w:t>
            </w:r>
            <w:r w:rsidRPr="00096887">
              <w:rPr>
                <w:rFonts w:ascii="Arial Narrow" w:hAnsi="Arial Narrow"/>
                <w:sz w:val="20"/>
                <w:szCs w:val="20"/>
              </w:rPr>
              <w:t>modèle et de ses impacts</w:t>
            </w:r>
          </w:p>
          <w:p w14:paraId="34C4858F" w14:textId="3249B7DE" w:rsidR="0026051B" w:rsidRPr="00F26487" w:rsidRDefault="00D347E0" w:rsidP="00D347E0">
            <w:pPr>
              <w:pStyle w:val="Paragraphedeliste"/>
              <w:spacing w:after="60"/>
              <w:ind w:left="323"/>
              <w:rPr>
                <w:rFonts w:ascii="Arial Narrow" w:hAnsi="Arial Narrow"/>
                <w:sz w:val="16"/>
                <w:szCs w:val="16"/>
              </w:rPr>
            </w:pPr>
            <w:r w:rsidRPr="00F26487">
              <w:rPr>
                <w:rFonts w:ascii="Arial Narrow" w:hAnsi="Arial Narrow"/>
                <w:i/>
                <w:sz w:val="16"/>
                <w:szCs w:val="16"/>
              </w:rPr>
              <w:t>Spécifique au personnel administratif et aux coordonnateurs d’activités</w:t>
            </w:r>
          </w:p>
          <w:p w14:paraId="4BA39AB2" w14:textId="03BB85A9" w:rsidR="0026051B" w:rsidRDefault="0026051B" w:rsidP="00D347E0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096887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>
              <w:rPr>
                <w:rFonts w:ascii="Arial Narrow" w:hAnsi="Arial Narrow"/>
                <w:b/>
                <w:sz w:val="20"/>
                <w:szCs w:val="20"/>
              </w:rPr>
              <w:t> </w:t>
            </w:r>
            <w:r w:rsidR="00F26487">
              <w:rPr>
                <w:rFonts w:ascii="Arial Narrow" w:hAnsi="Arial Narrow"/>
                <w:b/>
                <w:sz w:val="20"/>
                <w:szCs w:val="20"/>
              </w:rPr>
              <w:t>2</w:t>
            </w:r>
            <w:r>
              <w:rPr>
                <w:rFonts w:ascii="Arial Narrow" w:hAnsi="Arial Narrow"/>
                <w:sz w:val="20"/>
                <w:szCs w:val="20"/>
              </w:rPr>
              <w:t xml:space="preserve"> : </w:t>
            </w:r>
            <w:r w:rsidR="00F26487">
              <w:rPr>
                <w:rFonts w:ascii="Arial Narrow" w:hAnsi="Arial Narrow"/>
                <w:sz w:val="20"/>
                <w:szCs w:val="20"/>
              </w:rPr>
              <w:t>Gestion humaine du changement</w:t>
            </w:r>
          </w:p>
          <w:p w14:paraId="4C03631C" w14:textId="5085B6C7" w:rsidR="00F26487" w:rsidRPr="00F26487" w:rsidRDefault="00F26487" w:rsidP="00F26487">
            <w:pPr>
              <w:pStyle w:val="Paragraphedeliste"/>
              <w:spacing w:after="60"/>
              <w:ind w:left="323"/>
              <w:rPr>
                <w:rFonts w:ascii="Arial Narrow" w:hAnsi="Arial Narrow"/>
                <w:sz w:val="16"/>
                <w:szCs w:val="16"/>
              </w:rPr>
            </w:pPr>
            <w:r w:rsidRPr="00F26487">
              <w:rPr>
                <w:rFonts w:ascii="Arial Narrow" w:hAnsi="Arial Narrow"/>
                <w:i/>
                <w:sz w:val="16"/>
                <w:szCs w:val="16"/>
              </w:rPr>
              <w:t xml:space="preserve">Spécifique aux gestionnaires, aux coordonnateurs d’activités et aux coordonnateurs clinico-administratifs </w:t>
            </w:r>
          </w:p>
          <w:p w14:paraId="5E726B50" w14:textId="5A072F79" w:rsidR="0026051B" w:rsidRPr="00096887" w:rsidRDefault="0026051B" w:rsidP="00D347E0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096887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>
              <w:rPr>
                <w:rFonts w:ascii="Arial Narrow" w:hAnsi="Arial Narrow"/>
                <w:b/>
                <w:sz w:val="20"/>
                <w:szCs w:val="20"/>
              </w:rPr>
              <w:t> </w:t>
            </w:r>
            <w:r w:rsidR="00F26487">
              <w:rPr>
                <w:rFonts w:ascii="Arial Narrow" w:hAnsi="Arial Narrow"/>
                <w:b/>
                <w:sz w:val="20"/>
                <w:szCs w:val="20"/>
              </w:rPr>
              <w:t xml:space="preserve">3 </w:t>
            </w:r>
            <w:r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="00F26487" w:rsidRPr="00096887">
              <w:rPr>
                <w:rFonts w:ascii="Arial Narrow" w:hAnsi="Arial Narrow"/>
                <w:sz w:val="20"/>
                <w:szCs w:val="20"/>
              </w:rPr>
              <w:t xml:space="preserve">Connaissance des règles de convention collective applicables et des ententes locales </w:t>
            </w:r>
          </w:p>
          <w:p w14:paraId="668BD54B" w14:textId="2BE544BF" w:rsidR="0026051B" w:rsidRPr="00096887" w:rsidRDefault="0026051B" w:rsidP="00D347E0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096887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>
              <w:rPr>
                <w:rFonts w:ascii="Arial Narrow" w:hAnsi="Arial Narrow"/>
                <w:b/>
                <w:sz w:val="20"/>
                <w:szCs w:val="20"/>
              </w:rPr>
              <w:t> </w:t>
            </w:r>
            <w:r w:rsidR="00F26487">
              <w:rPr>
                <w:rFonts w:ascii="Arial Narrow" w:hAnsi="Arial Narrow"/>
                <w:b/>
                <w:sz w:val="20"/>
                <w:szCs w:val="20"/>
              </w:rPr>
              <w:t xml:space="preserve">4 </w:t>
            </w:r>
            <w:r w:rsidRPr="00096887">
              <w:rPr>
                <w:rFonts w:ascii="Arial Narrow" w:hAnsi="Arial Narrow"/>
                <w:b/>
                <w:sz w:val="20"/>
                <w:szCs w:val="20"/>
              </w:rPr>
              <w:t xml:space="preserve">: </w:t>
            </w:r>
            <w:r w:rsidR="00F26487" w:rsidRPr="00096887">
              <w:rPr>
                <w:rFonts w:ascii="Arial Narrow" w:hAnsi="Arial Narrow"/>
                <w:sz w:val="20"/>
                <w:szCs w:val="20"/>
              </w:rPr>
              <w:t>Élaboration des horaires de travail selon les meilleures pratiques</w:t>
            </w:r>
          </w:p>
          <w:p w14:paraId="1D829A68" w14:textId="33E9915B" w:rsidR="0026051B" w:rsidRPr="00096887" w:rsidRDefault="0026051B" w:rsidP="00D347E0">
            <w:pPr>
              <w:pStyle w:val="Paragraphedeliste"/>
              <w:spacing w:after="60"/>
              <w:ind w:left="323"/>
              <w:rPr>
                <w:rFonts w:ascii="Arial Narrow" w:hAnsi="Arial Narrow"/>
                <w:b/>
                <w:sz w:val="20"/>
                <w:szCs w:val="20"/>
              </w:rPr>
            </w:pPr>
            <w:r w:rsidRPr="0026051B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 w:rsidR="00174323">
              <w:rPr>
                <w:rFonts w:ascii="Arial Narrow" w:hAnsi="Arial Narrow"/>
                <w:b/>
                <w:sz w:val="20"/>
                <w:szCs w:val="20"/>
              </w:rPr>
              <w:t> </w:t>
            </w:r>
            <w:r w:rsidR="00F26487">
              <w:rPr>
                <w:rFonts w:ascii="Arial Narrow" w:hAnsi="Arial Narrow"/>
                <w:b/>
                <w:sz w:val="20"/>
                <w:szCs w:val="20"/>
              </w:rPr>
              <w:t>5</w:t>
            </w:r>
            <w:r w:rsidRPr="0026051B">
              <w:rPr>
                <w:rFonts w:ascii="Arial Narrow" w:hAnsi="Arial Narrow"/>
                <w:b/>
                <w:sz w:val="20"/>
                <w:szCs w:val="20"/>
              </w:rPr>
              <w:t> :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37072C">
              <w:rPr>
                <w:rFonts w:ascii="Arial Narrow" w:hAnsi="Arial Narrow"/>
                <w:sz w:val="20"/>
                <w:szCs w:val="20"/>
              </w:rPr>
              <w:t>Rencontres de c</w:t>
            </w:r>
            <w:r w:rsidR="00FA056C">
              <w:rPr>
                <w:rFonts w:ascii="Arial Narrow" w:hAnsi="Arial Narrow"/>
                <w:sz w:val="20"/>
                <w:szCs w:val="20"/>
              </w:rPr>
              <w:t>odéveloppement</w:t>
            </w:r>
            <w:r w:rsidRPr="00096887">
              <w:rPr>
                <w:rFonts w:ascii="Arial Narrow" w:hAnsi="Arial Narrow"/>
                <w:sz w:val="20"/>
                <w:szCs w:val="20"/>
              </w:rPr>
              <w:t xml:space="preserve"> sur les meilleures approches et les meilleures stratégies applicables en cas de surplus de main-d’œuvre</w:t>
            </w:r>
            <w:r w:rsidR="00F26487">
              <w:rPr>
                <w:rFonts w:ascii="Arial Narrow" w:hAnsi="Arial Narrow"/>
                <w:sz w:val="20"/>
                <w:szCs w:val="20"/>
              </w:rPr>
              <w:t xml:space="preserve"> (à compter de septembre)</w:t>
            </w:r>
          </w:p>
          <w:p w14:paraId="20582FA8" w14:textId="0FC9F101" w:rsidR="00D347E0" w:rsidRPr="00F26487" w:rsidRDefault="00F26487" w:rsidP="00D347E0">
            <w:pPr>
              <w:pStyle w:val="Paragraphedeliste"/>
              <w:numPr>
                <w:ilvl w:val="0"/>
                <w:numId w:val="20"/>
              </w:numPr>
              <w:ind w:left="181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Soutien mensuel </w:t>
            </w:r>
            <w:r w:rsidR="00D347E0"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par du personnel du Service des activités de remplacement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(SAR) </w:t>
            </w:r>
            <w:r w:rsidR="00D347E0"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pour les </w:t>
            </w:r>
            <w:r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périodes de production d’horaires </w:t>
            </w:r>
          </w:p>
          <w:p w14:paraId="797103FB" w14:textId="7662B1E2" w:rsidR="00D347E0" w:rsidRDefault="00F26487" w:rsidP="00D347E0">
            <w:pPr>
              <w:pStyle w:val="Paragraphedeliste"/>
              <w:numPr>
                <w:ilvl w:val="0"/>
                <w:numId w:val="20"/>
              </w:numPr>
              <w:ind w:left="181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Recommandation à l’effet que</w:t>
            </w:r>
            <w:r w:rsidR="005A693B"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dans </w:t>
            </w:r>
            <w:r w:rsidR="005A693B"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la</w:t>
            </w:r>
            <w:r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gestion des premiers horaires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,</w:t>
            </w:r>
            <w:r w:rsidR="0037072C"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</w:t>
            </w:r>
            <w:r w:rsidR="00D347E0"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toutes les étapes se fassent conjointement entre le gestionnaire et l’agente administrative  </w:t>
            </w:r>
          </w:p>
          <w:p w14:paraId="25310D04" w14:textId="04A6EC51" w:rsidR="00F26487" w:rsidRPr="00F26487" w:rsidRDefault="00F26487" w:rsidP="00D347E0">
            <w:pPr>
              <w:pStyle w:val="Paragraphedeliste"/>
              <w:numPr>
                <w:ilvl w:val="0"/>
                <w:numId w:val="20"/>
              </w:numPr>
              <w:ind w:left="181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Disponibilité d’un soutien SAR et relations de travail en tout temps pendant la transition</w:t>
            </w:r>
          </w:p>
          <w:p w14:paraId="7346CAD7" w14:textId="77777777" w:rsidR="00BA7C6E" w:rsidRDefault="0026051B" w:rsidP="00D347E0">
            <w:pPr>
              <w:pStyle w:val="Paragraphedeliste"/>
              <w:numPr>
                <w:ilvl w:val="0"/>
                <w:numId w:val="20"/>
              </w:numPr>
              <w:ind w:left="181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Section intranet avec </w:t>
            </w:r>
            <w:r w:rsidR="00BA7C6E"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boîte à outils et foire aux questions</w:t>
            </w:r>
          </w:p>
          <w:p w14:paraId="4B59D73B" w14:textId="572D0B33" w:rsidR="000812E3" w:rsidRPr="00BA7C6E" w:rsidRDefault="000812E3" w:rsidP="00D347E0">
            <w:pPr>
              <w:pStyle w:val="Paragraphedeliste"/>
              <w:numPr>
                <w:ilvl w:val="0"/>
                <w:numId w:val="20"/>
              </w:numPr>
              <w:ind w:left="181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Présence aux rencontres de groupe</w:t>
            </w:r>
          </w:p>
        </w:tc>
        <w:tc>
          <w:tcPr>
            <w:tcW w:w="1846" w:type="dxa"/>
            <w:shd w:val="clear" w:color="auto" w:fill="A7E8FF"/>
            <w:vAlign w:val="center"/>
          </w:tcPr>
          <w:p w14:paraId="50A2DBB5" w14:textId="77777777" w:rsidR="00A45566" w:rsidRPr="00DA05EC" w:rsidRDefault="00A45566" w:rsidP="00BA7C6E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</w:tr>
      <w:tr w:rsidR="000166FD" w:rsidRPr="00DA05EC" w14:paraId="36801465" w14:textId="77777777" w:rsidTr="00FA056C">
        <w:trPr>
          <w:trHeight w:val="576"/>
          <w:jc w:val="center"/>
        </w:trPr>
        <w:tc>
          <w:tcPr>
            <w:tcW w:w="1696" w:type="dxa"/>
            <w:shd w:val="clear" w:color="auto" w:fill="FFFFFF" w:themeFill="background1"/>
            <w:vAlign w:val="center"/>
          </w:tcPr>
          <w:p w14:paraId="5A9E5D28" w14:textId="5308BE54" w:rsidR="007210E5" w:rsidRPr="00BA7C6E" w:rsidRDefault="007210E5" w:rsidP="007210E5">
            <w:pP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</w:pPr>
            <w:r w:rsidRPr="00BA7C6E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Coordonnateurs d’activités</w:t>
            </w:r>
          </w:p>
        </w:tc>
        <w:tc>
          <w:tcPr>
            <w:tcW w:w="4678" w:type="dxa"/>
            <w:gridSpan w:val="3"/>
            <w:shd w:val="clear" w:color="auto" w:fill="FFFFFF" w:themeFill="background1"/>
            <w:vAlign w:val="center"/>
          </w:tcPr>
          <w:p w14:paraId="4C3562AB" w14:textId="4E37E0AF" w:rsidR="00711C9C" w:rsidRDefault="00711C9C" w:rsidP="00711C9C">
            <w:pPr>
              <w:pStyle w:val="Paragraphedeliste"/>
              <w:numPr>
                <w:ilvl w:val="0"/>
                <w:numId w:val="17"/>
              </w:numPr>
              <w:ind w:left="249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9365F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L’annonce du projet a été effectué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e</w:t>
            </w:r>
            <w:r w:rsidRPr="009365F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par les gestionnaires lors de renco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ntres au personnel</w:t>
            </w:r>
            <w:r w:rsidRPr="009365F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qui se sont tenues entre le 15 avril et le 1</w:t>
            </w:r>
            <w:r w:rsidRPr="00711C9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er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mai 2019</w:t>
            </w:r>
          </w:p>
          <w:p w14:paraId="3B6C67C4" w14:textId="543A95DB" w:rsidR="00711C9C" w:rsidRPr="00711C9C" w:rsidRDefault="00711C9C" w:rsidP="00711C9C">
            <w:pPr>
              <w:pStyle w:val="Paragraphedeliste"/>
              <w:numPr>
                <w:ilvl w:val="0"/>
                <w:numId w:val="17"/>
              </w:numPr>
              <w:ind w:left="249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Implication variable dans la démarche en accompagnement du gestionnaire selon les secteurs</w:t>
            </w:r>
          </w:p>
          <w:p w14:paraId="6887E4C6" w14:textId="2C2E1A9B" w:rsidR="00711C9C" w:rsidRPr="00711C9C" w:rsidRDefault="007210E5" w:rsidP="00711C9C">
            <w:pPr>
              <w:pStyle w:val="Paragraphedeliste"/>
              <w:numPr>
                <w:ilvl w:val="0"/>
                <w:numId w:val="17"/>
              </w:numPr>
              <w:ind w:left="249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Diffusion de la f</w:t>
            </w:r>
            <w:r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iche synthèse 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à l’</w:t>
            </w:r>
            <w:r w:rsidR="001B2699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intention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du personnel</w:t>
            </w:r>
          </w:p>
          <w:p w14:paraId="0868BD2C" w14:textId="27B79A92" w:rsidR="007210E5" w:rsidRDefault="007210E5" w:rsidP="00711C9C">
            <w:pPr>
              <w:pStyle w:val="Paragraphedeliste"/>
              <w:numPr>
                <w:ilvl w:val="0"/>
                <w:numId w:val="17"/>
              </w:numPr>
              <w:ind w:left="249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Communication organisationnelle et externe à compter du 8 mai 2019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52DFB34" w14:textId="398BEB1C" w:rsidR="007210E5" w:rsidRPr="00DA05EC" w:rsidRDefault="0026051B" w:rsidP="007210E5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Entre juin et septembre 2019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00AD8E6" w14:textId="77777777" w:rsidR="007210E5" w:rsidRDefault="007210E5" w:rsidP="007210E5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0EC394B8" w14:textId="3F4503C8" w:rsidR="00D347E0" w:rsidRPr="00096887" w:rsidRDefault="00D347E0" w:rsidP="00D347E0">
            <w:pPr>
              <w:pStyle w:val="Paragraphedeliste"/>
              <w:numPr>
                <w:ilvl w:val="0"/>
                <w:numId w:val="20"/>
              </w:numPr>
              <w:ind w:left="181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0968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Plan de 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formation obligatoire de six (6</w:t>
            </w:r>
            <w:r w:rsidRPr="000968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) blocs : </w:t>
            </w:r>
          </w:p>
          <w:p w14:paraId="2DA0982D" w14:textId="77777777" w:rsidR="00F26487" w:rsidRDefault="00F26487" w:rsidP="00F26487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096887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>
              <w:rPr>
                <w:rFonts w:ascii="Arial Narrow" w:hAnsi="Arial Narrow"/>
                <w:b/>
                <w:sz w:val="20"/>
                <w:szCs w:val="20"/>
              </w:rPr>
              <w:t> </w:t>
            </w:r>
            <w:r w:rsidRPr="00096887">
              <w:rPr>
                <w:rFonts w:ascii="Arial Narrow" w:hAnsi="Arial Narrow"/>
                <w:b/>
                <w:sz w:val="20"/>
                <w:szCs w:val="20"/>
              </w:rPr>
              <w:t>1</w:t>
            </w:r>
            <w:r>
              <w:rPr>
                <w:rFonts w:ascii="Arial Narrow" w:hAnsi="Arial Narrow"/>
                <w:sz w:val="20"/>
                <w:szCs w:val="20"/>
              </w:rPr>
              <w:t xml:space="preserve"> : Communication du sens du </w:t>
            </w:r>
            <w:r w:rsidRPr="00096887">
              <w:rPr>
                <w:rFonts w:ascii="Arial Narrow" w:hAnsi="Arial Narrow"/>
                <w:sz w:val="20"/>
                <w:szCs w:val="20"/>
              </w:rPr>
              <w:t>modèle et de ses impacts</w:t>
            </w:r>
          </w:p>
          <w:p w14:paraId="04FABD3C" w14:textId="77777777" w:rsidR="00F26487" w:rsidRPr="00096887" w:rsidRDefault="00F26487" w:rsidP="00F26487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D347E0">
              <w:rPr>
                <w:rFonts w:ascii="Arial Narrow" w:hAnsi="Arial Narrow"/>
                <w:i/>
                <w:sz w:val="20"/>
                <w:szCs w:val="20"/>
              </w:rPr>
              <w:t>Spécifique au personnel administratif et aux coordonnateurs d’activités</w:t>
            </w:r>
          </w:p>
          <w:p w14:paraId="223A53D5" w14:textId="77777777" w:rsidR="00F26487" w:rsidRDefault="00F26487" w:rsidP="00F26487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096887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>
              <w:rPr>
                <w:rFonts w:ascii="Arial Narrow" w:hAnsi="Arial Narrow"/>
                <w:b/>
                <w:sz w:val="20"/>
                <w:szCs w:val="20"/>
              </w:rPr>
              <w:t> 2</w:t>
            </w:r>
            <w:r>
              <w:rPr>
                <w:rFonts w:ascii="Arial Narrow" w:hAnsi="Arial Narrow"/>
                <w:sz w:val="20"/>
                <w:szCs w:val="20"/>
              </w:rPr>
              <w:t> : Gestion humaine du changement</w:t>
            </w:r>
          </w:p>
          <w:p w14:paraId="32AECC3A" w14:textId="77777777" w:rsidR="00F26487" w:rsidRPr="00F26487" w:rsidRDefault="00F26487" w:rsidP="00F26487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D347E0">
              <w:rPr>
                <w:rFonts w:ascii="Arial Narrow" w:hAnsi="Arial Narrow"/>
                <w:i/>
                <w:sz w:val="20"/>
                <w:szCs w:val="20"/>
              </w:rPr>
              <w:t xml:space="preserve">Spécifique </w:t>
            </w:r>
            <w:r>
              <w:rPr>
                <w:rFonts w:ascii="Arial Narrow" w:hAnsi="Arial Narrow"/>
                <w:i/>
                <w:sz w:val="20"/>
                <w:szCs w:val="20"/>
              </w:rPr>
              <w:t xml:space="preserve">aux gestionnaires, </w:t>
            </w:r>
            <w:r w:rsidRPr="00D347E0">
              <w:rPr>
                <w:rFonts w:ascii="Arial Narrow" w:hAnsi="Arial Narrow"/>
                <w:i/>
                <w:sz w:val="20"/>
                <w:szCs w:val="20"/>
              </w:rPr>
              <w:t>aux coordonnateurs d’activités</w:t>
            </w:r>
            <w:r>
              <w:rPr>
                <w:rFonts w:ascii="Arial Narrow" w:hAnsi="Arial Narrow"/>
                <w:i/>
                <w:sz w:val="20"/>
                <w:szCs w:val="20"/>
              </w:rPr>
              <w:t xml:space="preserve"> et aux coordonnateurs clinico-administratifs </w:t>
            </w:r>
          </w:p>
          <w:p w14:paraId="76DD893C" w14:textId="77777777" w:rsidR="00F26487" w:rsidRPr="00096887" w:rsidRDefault="00F26487" w:rsidP="00F26487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096887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 3 </w:t>
            </w:r>
            <w:r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Pr="00096887">
              <w:rPr>
                <w:rFonts w:ascii="Arial Narrow" w:hAnsi="Arial Narrow"/>
                <w:sz w:val="20"/>
                <w:szCs w:val="20"/>
              </w:rPr>
              <w:t xml:space="preserve">Connaissance des règles de convention collective applicables et des ententes locales </w:t>
            </w:r>
          </w:p>
          <w:p w14:paraId="2BE6BD88" w14:textId="77777777" w:rsidR="00F26487" w:rsidRPr="00096887" w:rsidRDefault="00F26487" w:rsidP="00F26487">
            <w:pPr>
              <w:pStyle w:val="Paragraphedeliste"/>
              <w:spacing w:after="60"/>
              <w:ind w:left="323"/>
              <w:rPr>
                <w:rFonts w:ascii="Arial Narrow" w:hAnsi="Arial Narrow"/>
                <w:sz w:val="20"/>
                <w:szCs w:val="20"/>
              </w:rPr>
            </w:pPr>
            <w:r w:rsidRPr="00096887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 4 </w:t>
            </w:r>
            <w:r w:rsidRPr="00096887">
              <w:rPr>
                <w:rFonts w:ascii="Arial Narrow" w:hAnsi="Arial Narrow"/>
                <w:b/>
                <w:sz w:val="20"/>
                <w:szCs w:val="20"/>
              </w:rPr>
              <w:t xml:space="preserve">: </w:t>
            </w:r>
            <w:r w:rsidRPr="00096887">
              <w:rPr>
                <w:rFonts w:ascii="Arial Narrow" w:hAnsi="Arial Narrow"/>
                <w:sz w:val="20"/>
                <w:szCs w:val="20"/>
              </w:rPr>
              <w:t>Élaboration des horaires de travail selon les meilleures pratiques</w:t>
            </w:r>
          </w:p>
          <w:p w14:paraId="4E01D243" w14:textId="77777777" w:rsidR="00F26487" w:rsidRPr="00096887" w:rsidRDefault="00F26487" w:rsidP="00F26487">
            <w:pPr>
              <w:pStyle w:val="Paragraphedeliste"/>
              <w:spacing w:after="60"/>
              <w:ind w:left="323"/>
              <w:rPr>
                <w:rFonts w:ascii="Arial Narrow" w:hAnsi="Arial Narrow"/>
                <w:b/>
                <w:sz w:val="20"/>
                <w:szCs w:val="20"/>
              </w:rPr>
            </w:pPr>
            <w:r w:rsidRPr="0026051B">
              <w:rPr>
                <w:rFonts w:ascii="Arial Narrow" w:hAnsi="Arial Narrow"/>
                <w:b/>
                <w:sz w:val="20"/>
                <w:szCs w:val="20"/>
              </w:rPr>
              <w:t>BLOC</w:t>
            </w:r>
            <w:r>
              <w:rPr>
                <w:rFonts w:ascii="Arial Narrow" w:hAnsi="Arial Narrow"/>
                <w:b/>
                <w:sz w:val="20"/>
                <w:szCs w:val="20"/>
              </w:rPr>
              <w:t> 5</w:t>
            </w:r>
            <w:r w:rsidRPr="0026051B">
              <w:rPr>
                <w:rFonts w:ascii="Arial Narrow" w:hAnsi="Arial Narrow"/>
                <w:b/>
                <w:sz w:val="20"/>
                <w:szCs w:val="20"/>
              </w:rPr>
              <w:t> :</w:t>
            </w:r>
            <w:r>
              <w:rPr>
                <w:rFonts w:ascii="Arial Narrow" w:hAnsi="Arial Narrow"/>
                <w:sz w:val="20"/>
                <w:szCs w:val="20"/>
              </w:rPr>
              <w:t xml:space="preserve"> Rencontres de codéveloppement</w:t>
            </w:r>
            <w:r w:rsidRPr="00096887">
              <w:rPr>
                <w:rFonts w:ascii="Arial Narrow" w:hAnsi="Arial Narrow"/>
                <w:sz w:val="20"/>
                <w:szCs w:val="20"/>
              </w:rPr>
              <w:t xml:space="preserve"> sur les meilleures approches et les meilleures stratégies applicables en cas de surplus de main-d’œuvre</w:t>
            </w:r>
            <w:r>
              <w:rPr>
                <w:rFonts w:ascii="Arial Narrow" w:hAnsi="Arial Narrow"/>
                <w:sz w:val="20"/>
                <w:szCs w:val="20"/>
              </w:rPr>
              <w:t xml:space="preserve"> (à compter de septembre)</w:t>
            </w:r>
          </w:p>
          <w:p w14:paraId="6B5916DD" w14:textId="77777777" w:rsidR="00F26487" w:rsidRPr="00F26487" w:rsidRDefault="00F26487" w:rsidP="00F26487">
            <w:pPr>
              <w:pStyle w:val="Paragraphedeliste"/>
              <w:numPr>
                <w:ilvl w:val="0"/>
                <w:numId w:val="20"/>
              </w:numPr>
              <w:ind w:left="181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Disponibilité d’un soutien SAR et relations de travail en tout temps pendant la transition</w:t>
            </w:r>
          </w:p>
          <w:p w14:paraId="7B2FD5AE" w14:textId="53CF0808" w:rsidR="002A0174" w:rsidRPr="005A693B" w:rsidRDefault="00F26487" w:rsidP="00F26487">
            <w:pPr>
              <w:pStyle w:val="Paragraphedeliste"/>
              <w:numPr>
                <w:ilvl w:val="0"/>
                <w:numId w:val="20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F2648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Section intranet avec boîte à outils et foire aux questions</w:t>
            </w:r>
          </w:p>
        </w:tc>
        <w:tc>
          <w:tcPr>
            <w:tcW w:w="1846" w:type="dxa"/>
            <w:shd w:val="clear" w:color="auto" w:fill="FFFFFF" w:themeFill="background1"/>
            <w:vAlign w:val="center"/>
          </w:tcPr>
          <w:p w14:paraId="75256427" w14:textId="09A547FA" w:rsidR="002A0174" w:rsidRDefault="002A0174" w:rsidP="007210E5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</w:p>
          <w:p w14:paraId="499BAA36" w14:textId="77777777" w:rsidR="002A0174" w:rsidRP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1C068F00" w14:textId="77777777" w:rsidR="002A0174" w:rsidRP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5BBF5FB7" w14:textId="77777777" w:rsidR="002A0174" w:rsidRP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2729D8F6" w14:textId="77777777" w:rsidR="002A0174" w:rsidRP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283C65F7" w14:textId="77777777" w:rsidR="002A0174" w:rsidRP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6810B67D" w14:textId="77777777" w:rsidR="002A0174" w:rsidRP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24C70808" w14:textId="6435DA36" w:rsid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3006A54B" w14:textId="77777777" w:rsidR="002A0174" w:rsidRP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39A70AC1" w14:textId="77777777" w:rsidR="002A0174" w:rsidRP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36C1F8D5" w14:textId="77777777" w:rsidR="002A0174" w:rsidRPr="002A0174" w:rsidRDefault="002A0174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  <w:p w14:paraId="59708539" w14:textId="24CAD27E" w:rsidR="007210E5" w:rsidRPr="002A0174" w:rsidRDefault="007210E5" w:rsidP="002A0174">
            <w:pPr>
              <w:rPr>
                <w:rFonts w:eastAsia="Times New Roman"/>
                <w:sz w:val="20"/>
                <w:szCs w:val="20"/>
                <w:lang w:eastAsia="fr-CA"/>
              </w:rPr>
            </w:pPr>
          </w:p>
        </w:tc>
      </w:tr>
      <w:tr w:rsidR="00EB473D" w:rsidRPr="00DA05EC" w14:paraId="0BF258AE" w14:textId="77777777" w:rsidTr="00D347E0">
        <w:trPr>
          <w:trHeight w:val="576"/>
          <w:jc w:val="center"/>
        </w:trPr>
        <w:tc>
          <w:tcPr>
            <w:tcW w:w="1696" w:type="dxa"/>
            <w:vMerge w:val="restart"/>
            <w:shd w:val="clear" w:color="auto" w:fill="00B0F0"/>
            <w:vAlign w:val="center"/>
          </w:tcPr>
          <w:p w14:paraId="75827601" w14:textId="77777777" w:rsidR="00EB473D" w:rsidRPr="007B55EC" w:rsidRDefault="00EB473D" w:rsidP="00043ED1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lastRenderedPageBreak/>
              <w:t>Parties prenantes</w:t>
            </w:r>
          </w:p>
        </w:tc>
        <w:tc>
          <w:tcPr>
            <w:tcW w:w="4678" w:type="dxa"/>
            <w:gridSpan w:val="3"/>
            <w:shd w:val="clear" w:color="auto" w:fill="1B7A8D"/>
            <w:vAlign w:val="center"/>
          </w:tcPr>
          <w:p w14:paraId="28F5F462" w14:textId="0E933D7F" w:rsidR="00EB473D" w:rsidRPr="000D512C" w:rsidRDefault="00FA056C" w:rsidP="00FA056C">
            <w:pPr>
              <w:pStyle w:val="Paragraphedeliste"/>
              <w:ind w:left="-109"/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Rappel des étapes de p</w:t>
            </w:r>
            <w:r w:rsidR="00EB473D"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lanification de l’annonce</w:t>
            </w: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10631" w:type="dxa"/>
            <w:gridSpan w:val="3"/>
            <w:shd w:val="clear" w:color="auto" w:fill="1B7A8D"/>
            <w:vAlign w:val="center"/>
          </w:tcPr>
          <w:p w14:paraId="7EAD1C5A" w14:textId="689184B8" w:rsidR="00EB473D" w:rsidRDefault="000812E3" w:rsidP="00043ED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Stratégies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 xml:space="preserve"> d’implication et d’adhésion</w:t>
            </w:r>
          </w:p>
        </w:tc>
        <w:tc>
          <w:tcPr>
            <w:tcW w:w="1846" w:type="dxa"/>
            <w:shd w:val="clear" w:color="auto" w:fill="00B0F0"/>
            <w:vAlign w:val="center"/>
          </w:tcPr>
          <w:p w14:paraId="5225B735" w14:textId="77777777" w:rsidR="00EB473D" w:rsidRPr="00DA05EC" w:rsidRDefault="00EB473D" w:rsidP="00043ED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Commentaires</w:t>
            </w:r>
          </w:p>
        </w:tc>
      </w:tr>
      <w:tr w:rsidR="00EB473D" w:rsidRPr="00DA05EC" w14:paraId="02168453" w14:textId="77777777" w:rsidTr="00FA056C">
        <w:trPr>
          <w:trHeight w:val="576"/>
          <w:jc w:val="center"/>
        </w:trPr>
        <w:tc>
          <w:tcPr>
            <w:tcW w:w="1696" w:type="dxa"/>
            <w:vMerge/>
            <w:shd w:val="clear" w:color="auto" w:fill="00B0F0"/>
            <w:vAlign w:val="center"/>
          </w:tcPr>
          <w:p w14:paraId="6B40B851" w14:textId="77777777" w:rsidR="00EB473D" w:rsidRPr="007B55EC" w:rsidRDefault="00EB473D" w:rsidP="00043ED1">
            <w:pPr>
              <w:rPr>
                <w:rFonts w:eastAsia="Times New Roman"/>
                <w:color w:val="000000"/>
                <w:sz w:val="20"/>
                <w:lang w:eastAsia="fr-CA"/>
              </w:rPr>
            </w:pPr>
          </w:p>
        </w:tc>
        <w:tc>
          <w:tcPr>
            <w:tcW w:w="993" w:type="dxa"/>
            <w:shd w:val="clear" w:color="auto" w:fill="00AEEF"/>
            <w:vAlign w:val="center"/>
          </w:tcPr>
          <w:p w14:paraId="2CEBE29B" w14:textId="77777777" w:rsidR="00EB473D" w:rsidRPr="000D512C" w:rsidRDefault="00EB473D" w:rsidP="00043ED1">
            <w:pPr>
              <w:pStyle w:val="Paragraphedeliste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Quand?</w:t>
            </w:r>
          </w:p>
        </w:tc>
        <w:tc>
          <w:tcPr>
            <w:tcW w:w="997" w:type="dxa"/>
            <w:shd w:val="clear" w:color="auto" w:fill="00AEEF"/>
            <w:vAlign w:val="center"/>
          </w:tcPr>
          <w:p w14:paraId="70610C6D" w14:textId="77777777" w:rsidR="00EB473D" w:rsidRPr="000D512C" w:rsidRDefault="00EB473D" w:rsidP="00043ED1">
            <w:pPr>
              <w:pStyle w:val="Paragraphedeliste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Qui?</w:t>
            </w:r>
          </w:p>
        </w:tc>
        <w:tc>
          <w:tcPr>
            <w:tcW w:w="2688" w:type="dxa"/>
            <w:shd w:val="clear" w:color="auto" w:fill="00AEEF"/>
            <w:vAlign w:val="center"/>
          </w:tcPr>
          <w:p w14:paraId="5626B3AC" w14:textId="77777777" w:rsidR="00EB473D" w:rsidRPr="000D512C" w:rsidRDefault="00EB473D" w:rsidP="00043ED1">
            <w:pPr>
              <w:pStyle w:val="Paragraphedeliste"/>
              <w:ind w:left="360"/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Comment?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br/>
              <w:t>Adaptation du message clé (si requis)</w:t>
            </w:r>
          </w:p>
        </w:tc>
        <w:tc>
          <w:tcPr>
            <w:tcW w:w="1701" w:type="dxa"/>
            <w:shd w:val="clear" w:color="auto" w:fill="00AEEF"/>
            <w:vAlign w:val="center"/>
          </w:tcPr>
          <w:p w14:paraId="25C7B3EA" w14:textId="77777777" w:rsidR="00EB473D" w:rsidRPr="00DA05EC" w:rsidRDefault="00EB473D" w:rsidP="00043ED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Quand?</w:t>
            </w:r>
          </w:p>
        </w:tc>
        <w:tc>
          <w:tcPr>
            <w:tcW w:w="1276" w:type="dxa"/>
            <w:shd w:val="clear" w:color="auto" w:fill="00AEEF"/>
            <w:vAlign w:val="center"/>
          </w:tcPr>
          <w:p w14:paraId="794DD718" w14:textId="77777777" w:rsidR="00EB473D" w:rsidRDefault="00EB473D" w:rsidP="00043ED1">
            <w:pPr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Qui?</w:t>
            </w:r>
          </w:p>
        </w:tc>
        <w:tc>
          <w:tcPr>
            <w:tcW w:w="7654" w:type="dxa"/>
            <w:shd w:val="clear" w:color="auto" w:fill="00B0F0"/>
            <w:vAlign w:val="center"/>
          </w:tcPr>
          <w:p w14:paraId="3A41B1AD" w14:textId="77777777" w:rsidR="00EB473D" w:rsidRDefault="00EB473D" w:rsidP="00043ED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Comment?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br/>
              <w:t>Adaptation du message clé (si requis)</w:t>
            </w:r>
          </w:p>
        </w:tc>
        <w:tc>
          <w:tcPr>
            <w:tcW w:w="1846" w:type="dxa"/>
            <w:shd w:val="clear" w:color="auto" w:fill="00B0F0"/>
            <w:vAlign w:val="center"/>
          </w:tcPr>
          <w:p w14:paraId="0549FA5D" w14:textId="77777777" w:rsidR="00EB473D" w:rsidRPr="00DA05EC" w:rsidRDefault="00EB473D" w:rsidP="00043ED1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0166FD" w:rsidRPr="00DA05EC" w14:paraId="598334C1" w14:textId="77777777" w:rsidTr="00FA056C">
        <w:trPr>
          <w:trHeight w:val="576"/>
          <w:jc w:val="center"/>
        </w:trPr>
        <w:tc>
          <w:tcPr>
            <w:tcW w:w="1696" w:type="dxa"/>
            <w:shd w:val="clear" w:color="auto" w:fill="A7E8FF"/>
            <w:vAlign w:val="center"/>
          </w:tcPr>
          <w:p w14:paraId="5959D34F" w14:textId="11962094" w:rsidR="007210E5" w:rsidRPr="00DA05EC" w:rsidRDefault="007210E5" w:rsidP="007210E5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Équipe de base : temps partiel régulier (TPR)</w:t>
            </w:r>
          </w:p>
        </w:tc>
        <w:tc>
          <w:tcPr>
            <w:tcW w:w="4678" w:type="dxa"/>
            <w:gridSpan w:val="3"/>
            <w:shd w:val="clear" w:color="auto" w:fill="A7E8FF"/>
            <w:vAlign w:val="center"/>
          </w:tcPr>
          <w:p w14:paraId="3097EE8E" w14:textId="6850D013" w:rsidR="007210E5" w:rsidRDefault="007210E5" w:rsidP="000166FD">
            <w:pPr>
              <w:pStyle w:val="Paragraphedeliste"/>
              <w:numPr>
                <w:ilvl w:val="0"/>
                <w:numId w:val="15"/>
              </w:numPr>
              <w:ind w:left="249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9365F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L’annonce du projet a été effectué</w:t>
            </w:r>
            <w:r w:rsidR="00E3444B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e</w:t>
            </w:r>
            <w:r w:rsidRPr="009365F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par les gestionnaires lors de renco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ntres au personnel</w:t>
            </w:r>
            <w:r w:rsidRPr="009365F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qui se sont tenues entre le 15 avril et le 1</w:t>
            </w:r>
            <w:r w:rsidRPr="009365F0">
              <w:rPr>
                <w:rFonts w:ascii="Arial Narrow" w:eastAsia="Times New Roman" w:hAnsi="Arial Narrow"/>
                <w:color w:val="000000"/>
                <w:sz w:val="20"/>
                <w:szCs w:val="20"/>
                <w:vertAlign w:val="superscript"/>
                <w:lang w:eastAsia="fr-CA"/>
              </w:rPr>
              <w:t>er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mai 2019</w:t>
            </w:r>
          </w:p>
          <w:p w14:paraId="0D1FBDEB" w14:textId="20C6C51E" w:rsidR="007210E5" w:rsidRPr="009365F0" w:rsidRDefault="007210E5" w:rsidP="000166FD">
            <w:pPr>
              <w:pStyle w:val="Paragraphedeliste"/>
              <w:numPr>
                <w:ilvl w:val="0"/>
                <w:numId w:val="15"/>
              </w:numPr>
              <w:ind w:left="249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Remise d’une fiche synthèse à l’</w:t>
            </w:r>
            <w:r w:rsidR="001B2699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intention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du personnel</w:t>
            </w:r>
          </w:p>
          <w:p w14:paraId="756D8A13" w14:textId="7F4B5625" w:rsidR="007210E5" w:rsidRPr="00147967" w:rsidRDefault="007210E5" w:rsidP="000166FD">
            <w:pPr>
              <w:pStyle w:val="Paragraphedeliste"/>
              <w:numPr>
                <w:ilvl w:val="0"/>
                <w:numId w:val="15"/>
              </w:numPr>
              <w:ind w:left="249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9365F0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Une correspondance individuelle à domicile a été acheminée pour faire conn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aître le processus de dotation (envoi le 13 et 15 mai 2019)</w:t>
            </w:r>
          </w:p>
          <w:p w14:paraId="5122120C" w14:textId="2298C0B8" w:rsidR="007210E5" w:rsidRPr="000D512C" w:rsidRDefault="007210E5" w:rsidP="000166FD">
            <w:pPr>
              <w:pStyle w:val="Paragraphedeliste"/>
              <w:numPr>
                <w:ilvl w:val="0"/>
                <w:numId w:val="15"/>
              </w:numPr>
              <w:ind w:left="249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Mise en ligne d’une page Web destinée à l’autoremplacement (9 mai 2019)</w:t>
            </w:r>
          </w:p>
          <w:p w14:paraId="71F45089" w14:textId="68C00B0D" w:rsidR="007210E5" w:rsidRPr="009365F0" w:rsidRDefault="007210E5" w:rsidP="000166FD">
            <w:pPr>
              <w:pStyle w:val="Paragraphedeliste"/>
              <w:numPr>
                <w:ilvl w:val="0"/>
                <w:numId w:val="15"/>
              </w:numPr>
              <w:ind w:left="249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Communication organisationnelle et externe à compter du 8 mai 2019</w:t>
            </w:r>
          </w:p>
        </w:tc>
        <w:tc>
          <w:tcPr>
            <w:tcW w:w="1701" w:type="dxa"/>
            <w:shd w:val="clear" w:color="auto" w:fill="A7E8FF"/>
            <w:vAlign w:val="center"/>
          </w:tcPr>
          <w:p w14:paraId="44C27AE6" w14:textId="7626D083" w:rsidR="007210E5" w:rsidRPr="00DA05EC" w:rsidRDefault="0026051B" w:rsidP="00FA056C">
            <w:pPr>
              <w:ind w:left="-111" w:right="-105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Dès les premières nominat</w:t>
            </w:r>
            <w:r w:rsidR="002A017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ions jusqu’à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</w:t>
            </w:r>
            <w:r w:rsidR="000166FD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l’intégration complète du personnel d’autoremplacement</w:t>
            </w:r>
            <w:r w:rsidR="008D121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au courant de l’automne</w:t>
            </w:r>
            <w:r w:rsidR="00174323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</w:t>
            </w:r>
            <w:r w:rsidR="008D121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2019 ou </w:t>
            </w:r>
            <w:r w:rsidR="00FA05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br/>
            </w:r>
            <w:r w:rsidR="008D121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de l’hiver</w:t>
            </w:r>
            <w:r w:rsidR="00174323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</w:t>
            </w:r>
            <w:r w:rsidR="008D121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2020</w:t>
            </w:r>
          </w:p>
        </w:tc>
        <w:tc>
          <w:tcPr>
            <w:tcW w:w="1276" w:type="dxa"/>
            <w:shd w:val="clear" w:color="auto" w:fill="A7E8FF"/>
            <w:vAlign w:val="center"/>
          </w:tcPr>
          <w:p w14:paraId="73F1AF61" w14:textId="43403AFE" w:rsidR="007210E5" w:rsidRPr="007A4786" w:rsidRDefault="007210E5" w:rsidP="00FA056C">
            <w:pPr>
              <w:jc w:val="center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Gestionnaires, avec le soutien du coordonnateur </w:t>
            </w:r>
            <w:r w:rsidR="00FA056C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clinico-administratif</w:t>
            </w:r>
          </w:p>
        </w:tc>
        <w:tc>
          <w:tcPr>
            <w:tcW w:w="7654" w:type="dxa"/>
            <w:shd w:val="clear" w:color="auto" w:fill="A7E8FF"/>
            <w:vAlign w:val="center"/>
          </w:tcPr>
          <w:p w14:paraId="72150D96" w14:textId="223748B2" w:rsidR="007210E5" w:rsidRPr="00FA056C" w:rsidRDefault="007210E5" w:rsidP="007210E5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FA056C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 xml:space="preserve">Rencontres individuelles : </w:t>
            </w:r>
          </w:p>
          <w:p w14:paraId="583470CF" w14:textId="314709DF" w:rsidR="007210E5" w:rsidRPr="007A4786" w:rsidRDefault="007210E5" w:rsidP="007210E5">
            <w:pPr>
              <w:pStyle w:val="Paragraphedeliste"/>
              <w:numPr>
                <w:ilvl w:val="0"/>
                <w:numId w:val="24"/>
              </w:numPr>
              <w:ind w:left="170" w:hanging="170"/>
              <w:rPr>
                <w:rFonts w:eastAsia="Times New Roman"/>
                <w:color w:val="000000" w:themeColor="text1"/>
                <w:sz w:val="20"/>
                <w:szCs w:val="20"/>
                <w:lang w:eastAsia="fr-CA"/>
              </w:rPr>
            </w:pPr>
            <w:r w:rsidRPr="007A4786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Discuter des intérêts ayant motivé la personne à appliquer ou non sur les postes d’autoremplacement</w:t>
            </w:r>
          </w:p>
          <w:p w14:paraId="693052A2" w14:textId="2F18490E" w:rsidR="007210E5" w:rsidRPr="007A4786" w:rsidRDefault="007210E5" w:rsidP="007210E5">
            <w:pPr>
              <w:pStyle w:val="Paragraphedeliste"/>
              <w:numPr>
                <w:ilvl w:val="0"/>
                <w:numId w:val="24"/>
              </w:numPr>
              <w:ind w:left="170" w:hanging="170"/>
              <w:rPr>
                <w:rFonts w:eastAsia="Times New Roman"/>
                <w:color w:val="000000" w:themeColor="text1"/>
                <w:sz w:val="20"/>
                <w:szCs w:val="20"/>
                <w:lang w:eastAsia="fr-CA"/>
              </w:rPr>
            </w:pPr>
            <w:r w:rsidRPr="007A4786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Informer les employés de</w:t>
            </w: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leurs rôles et responsabilités</w:t>
            </w:r>
          </w:p>
          <w:p w14:paraId="21F4EDAB" w14:textId="03D74F6C" w:rsidR="007210E5" w:rsidRPr="007A4786" w:rsidRDefault="007210E5" w:rsidP="007210E5">
            <w:pPr>
              <w:pStyle w:val="Paragraphedeliste"/>
              <w:numPr>
                <w:ilvl w:val="0"/>
                <w:numId w:val="24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 w:rsidRPr="007A4786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Établir l’ouverture au dialogue en cas de besoin</w:t>
            </w:r>
          </w:p>
          <w:p w14:paraId="4E0CF021" w14:textId="77777777" w:rsidR="007210E5" w:rsidRPr="00FA056C" w:rsidRDefault="007210E5" w:rsidP="007210E5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FA056C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 xml:space="preserve">Rencontre de groupe en présence de toute l’équipe : </w:t>
            </w:r>
          </w:p>
          <w:p w14:paraId="493B7B03" w14:textId="61562CBB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 w:rsidRPr="002B72DA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Renforcer les raisons du changement (volonté de st</w:t>
            </w:r>
            <w:r w:rsidR="0037072C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abiliser</w:t>
            </w:r>
            <w:r w:rsidRPr="002B72DA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et de fidéliser, enjeux organisationnels)</w:t>
            </w:r>
          </w:p>
          <w:p w14:paraId="102A5B37" w14:textId="6C7F749F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Discuter du rôle et </w:t>
            </w:r>
            <w:r w:rsidR="00E3444B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de</w:t>
            </w: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l’attitude attendue par les employés dans la mise en œuvre (un changement pour tout le monde)</w:t>
            </w:r>
          </w:p>
          <w:p w14:paraId="0F72A13B" w14:textId="1D486047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Donner la parole aux leaders positifs</w:t>
            </w:r>
          </w:p>
          <w:p w14:paraId="265C3379" w14:textId="6F1FADE1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Encourager les propositions d’améliorations s’il y</w:t>
            </w:r>
            <w:r w:rsidR="00174323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a</w:t>
            </w: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lieu</w:t>
            </w:r>
          </w:p>
          <w:p w14:paraId="19E216AC" w14:textId="0A2D1E8A" w:rsidR="00FA056C" w:rsidRPr="00FA056C" w:rsidRDefault="00711C9C" w:rsidP="00D52826">
            <w:pPr>
              <w:rPr>
                <w:rFonts w:eastAsia="Times New Roman"/>
                <w:color w:val="000000" w:themeColor="text1"/>
                <w:sz w:val="20"/>
                <w:szCs w:val="20"/>
                <w:lang w:eastAsia="fr-CA"/>
              </w:rPr>
            </w:pPr>
            <w:r w:rsidRPr="00711C9C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 xml:space="preserve">Diffusion de la fiche synthèse </w:t>
            </w:r>
            <w:r w:rsidR="00D52826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(celle qui était à l’origine</w:t>
            </w:r>
            <w:r w:rsidRPr="00711C9C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 xml:space="preserve"> à l</w:t>
            </w:r>
            <w:r w:rsidR="00D52826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’intention</w:t>
            </w:r>
            <w:r w:rsidRPr="00711C9C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 xml:space="preserve"> des gestionnaires</w:t>
            </w:r>
            <w:r w:rsidR="00D52826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)</w:t>
            </w:r>
          </w:p>
        </w:tc>
        <w:tc>
          <w:tcPr>
            <w:tcW w:w="1846" w:type="dxa"/>
            <w:shd w:val="clear" w:color="auto" w:fill="A7E8FF"/>
            <w:vAlign w:val="center"/>
          </w:tcPr>
          <w:p w14:paraId="118C96D5" w14:textId="423357B9" w:rsidR="007210E5" w:rsidRPr="00DA05EC" w:rsidRDefault="003B5AE0" w:rsidP="007210E5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Dans l</w:t>
            </w:r>
            <w:r w:rsidR="0026051B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es milieux où le climat de travail est jugé préca</w:t>
            </w:r>
            <w:r w:rsidR="000166FD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ire, </w:t>
            </w:r>
            <w:r w:rsidR="0026051B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inviter le directeur adjoint à la première rencontre d’équipe pour donner un poids supplémentaire au sens du projet</w:t>
            </w:r>
          </w:p>
        </w:tc>
      </w:tr>
      <w:tr w:rsidR="000166FD" w:rsidRPr="00DA05EC" w14:paraId="0FD23F45" w14:textId="77777777" w:rsidTr="00FA056C">
        <w:trPr>
          <w:trHeight w:val="576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198BC5FA" w14:textId="1F4D45D8" w:rsidR="007210E5" w:rsidRPr="00DA05EC" w:rsidRDefault="007210E5" w:rsidP="000166FD">
            <w:pPr>
              <w:ind w:right="-108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Personnel des équipes d’autoremplacement 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14:paraId="6E694F60" w14:textId="77D8FF2C" w:rsidR="007210E5" w:rsidRPr="000D512C" w:rsidRDefault="007210E5" w:rsidP="000166FD">
            <w:pPr>
              <w:pStyle w:val="Paragraphedeliste"/>
              <w:numPr>
                <w:ilvl w:val="0"/>
                <w:numId w:val="16"/>
              </w:numPr>
              <w:ind w:left="170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Selon la provenance du personnel composant l’équipe d’</w:t>
            </w:r>
            <w:r w:rsidR="00F26487"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autoremplacement</w:t>
            </w:r>
            <w:r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(TPR, TPO ou équipe volante), le personnel a été informé du projet, soit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:</w:t>
            </w:r>
          </w:p>
          <w:p w14:paraId="6363C9B5" w14:textId="7E608C46" w:rsidR="007210E5" w:rsidRPr="000D512C" w:rsidRDefault="007210E5" w:rsidP="008D1212">
            <w:pPr>
              <w:pStyle w:val="Paragraphedeliste"/>
              <w:numPr>
                <w:ilvl w:val="1"/>
                <w:numId w:val="16"/>
              </w:numPr>
              <w:ind w:left="533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par les gestionnaires lo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rs des rencontres au personnel</w:t>
            </w:r>
            <w:r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dans les secteurs </w:t>
            </w:r>
          </w:p>
          <w:p w14:paraId="6B7B7B2C" w14:textId="15F88F70" w:rsidR="007210E5" w:rsidRDefault="007210E5" w:rsidP="008D1212">
            <w:pPr>
              <w:pStyle w:val="Paragraphedeliste"/>
              <w:numPr>
                <w:ilvl w:val="1"/>
                <w:numId w:val="16"/>
              </w:numPr>
              <w:ind w:left="533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par la cor</w:t>
            </w:r>
            <w:r w:rsidR="00E3444B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r</w:t>
            </w:r>
            <w:r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espondance électronique acheminée par le Service des activités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de remplacement le </w:t>
            </w:r>
            <w:r w:rsidR="002A017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br/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13 mai 2019</w:t>
            </w:r>
          </w:p>
          <w:p w14:paraId="76813BA4" w14:textId="571C7C96" w:rsidR="007210E5" w:rsidRPr="000D512C" w:rsidRDefault="007210E5" w:rsidP="008D1212">
            <w:pPr>
              <w:pStyle w:val="Paragraphedeliste"/>
              <w:numPr>
                <w:ilvl w:val="1"/>
                <w:numId w:val="16"/>
              </w:numPr>
              <w:ind w:left="533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p</w:t>
            </w:r>
            <w:r w:rsidRPr="000D512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ar la correspondance individuelle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acheminée au TPR</w:t>
            </w:r>
            <w:r w:rsidR="008D121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le 15 mai 2019</w:t>
            </w:r>
          </w:p>
          <w:p w14:paraId="5E2351A1" w14:textId="6C55E1F2" w:rsidR="007210E5" w:rsidRPr="00147967" w:rsidRDefault="007210E5" w:rsidP="000166FD">
            <w:pPr>
              <w:pStyle w:val="Paragraphedeliste"/>
              <w:numPr>
                <w:ilvl w:val="0"/>
                <w:numId w:val="16"/>
              </w:numPr>
              <w:ind w:left="170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Diffusion de la f</w:t>
            </w:r>
            <w:r w:rsidRPr="008F06A4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iche synthèse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à l’</w:t>
            </w:r>
            <w:r w:rsidR="001B2699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intention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</w:t>
            </w:r>
            <w:r w:rsidR="00711C9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du personnel</w:t>
            </w:r>
          </w:p>
          <w:p w14:paraId="66A83F1B" w14:textId="125F1622" w:rsidR="007210E5" w:rsidRPr="00147967" w:rsidRDefault="007210E5" w:rsidP="000166FD">
            <w:pPr>
              <w:pStyle w:val="Paragraphedeliste"/>
              <w:numPr>
                <w:ilvl w:val="0"/>
                <w:numId w:val="16"/>
              </w:numPr>
              <w:ind w:left="170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Mise en ligne d’une page Web destinée à l’autoremplacement </w:t>
            </w:r>
          </w:p>
          <w:p w14:paraId="48475933" w14:textId="3B3B85A5" w:rsidR="007210E5" w:rsidRPr="008F06A4" w:rsidRDefault="008D1212" w:rsidP="000166FD">
            <w:pPr>
              <w:pStyle w:val="Paragraphedeliste"/>
              <w:numPr>
                <w:ilvl w:val="0"/>
                <w:numId w:val="16"/>
              </w:numPr>
              <w:ind w:left="170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Communication organisationnelle et externe à compter du 8 mai 2019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35DEE7" w14:textId="6F87915E" w:rsidR="007210E5" w:rsidRPr="00DA05EC" w:rsidRDefault="000166FD" w:rsidP="00FA056C">
            <w:pPr>
              <w:ind w:left="-111" w:right="-105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Dès les premières nominations jusqu’à l’intégration complète du personnel d’autoremplacement</w:t>
            </w:r>
            <w:r w:rsidR="008D121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au courant de l’automne</w:t>
            </w:r>
            <w:r w:rsidR="00174323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</w:t>
            </w:r>
            <w:r w:rsidR="008D121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2019 ou </w:t>
            </w:r>
            <w:r w:rsidR="00FA05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br/>
            </w:r>
            <w:r w:rsidR="008D121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de l’hiver</w:t>
            </w:r>
            <w:r w:rsidR="00174323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</w:t>
            </w:r>
            <w:r w:rsidR="008D1212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2020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B53AE7" w14:textId="5A1BDEBA" w:rsidR="007210E5" w:rsidRPr="00DA05EC" w:rsidRDefault="007210E5" w:rsidP="00FA056C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Gestionnaires, avec le soutien du coordonnateur</w:t>
            </w:r>
            <w:r w:rsidR="00FA056C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clinico-administratif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8DFA9FD" w14:textId="3DEC9939" w:rsidR="007210E5" w:rsidRPr="00FA056C" w:rsidRDefault="007210E5" w:rsidP="007210E5">
            <w:pP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</w:pPr>
            <w:r w:rsidRPr="00FA056C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  <w:t xml:space="preserve">Rencontres individuelles : </w:t>
            </w:r>
          </w:p>
          <w:p w14:paraId="49ECC5DF" w14:textId="66164E42" w:rsidR="007210E5" w:rsidRPr="007A4786" w:rsidRDefault="007210E5" w:rsidP="007210E5">
            <w:pPr>
              <w:pStyle w:val="Paragraphedeliste"/>
              <w:numPr>
                <w:ilvl w:val="0"/>
                <w:numId w:val="24"/>
              </w:numPr>
              <w:ind w:left="170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Discuter des intérêts ayant motivé la personne à appliquer</w:t>
            </w:r>
          </w:p>
          <w:p w14:paraId="00C530E4" w14:textId="087079EB" w:rsidR="007210E5" w:rsidRPr="007A4786" w:rsidRDefault="007210E5" w:rsidP="007210E5">
            <w:pPr>
              <w:pStyle w:val="Paragraphedeliste"/>
              <w:numPr>
                <w:ilvl w:val="0"/>
                <w:numId w:val="24"/>
              </w:numPr>
              <w:ind w:left="170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Informer les employés de leurs rôles et responsabilités </w:t>
            </w:r>
          </w:p>
          <w:p w14:paraId="5E01DCB3" w14:textId="3CC0F8A6" w:rsidR="007210E5" w:rsidRPr="007A4786" w:rsidRDefault="007210E5" w:rsidP="007210E5">
            <w:pPr>
              <w:pStyle w:val="Paragraphedeliste"/>
              <w:numPr>
                <w:ilvl w:val="0"/>
                <w:numId w:val="24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Établir l’ouverture au dialogue en cas de besoin</w:t>
            </w:r>
          </w:p>
          <w:p w14:paraId="13E582CD" w14:textId="77777777" w:rsidR="007210E5" w:rsidRPr="00FA056C" w:rsidRDefault="007210E5" w:rsidP="007210E5">
            <w:pP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FA056C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 xml:space="preserve">Rencontre de groupe en présence de toute l’équipe : </w:t>
            </w:r>
          </w:p>
          <w:p w14:paraId="66D7A9D8" w14:textId="698FA91C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 w:rsidRPr="002B72DA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Renforcer les raisons du changement (volonté de sta</w:t>
            </w:r>
            <w:r w:rsidR="0037072C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biliser </w:t>
            </w:r>
            <w:r w:rsidRPr="002B72DA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et de fidéliser, enjeux organisationnels)</w:t>
            </w:r>
          </w:p>
          <w:p w14:paraId="7A9BA639" w14:textId="407E5460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Discuter du rôle et </w:t>
            </w:r>
            <w:r w:rsidR="00E3444B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de</w:t>
            </w: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l’attitude attendue par les employés dans la mise en œuvre (un changement pour tout le monde)</w:t>
            </w:r>
          </w:p>
          <w:p w14:paraId="69684101" w14:textId="7FE4B63E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Donner la parole aux leaders positifs</w:t>
            </w:r>
          </w:p>
          <w:p w14:paraId="4A816EE2" w14:textId="77777777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 w:rsidRPr="002B72DA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Encourager les propositions d’améliorations s’il y</w:t>
            </w:r>
            <w:r w:rsidR="00E3444B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a</w:t>
            </w:r>
            <w:r w:rsidRPr="002B72DA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li</w:t>
            </w: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eu</w:t>
            </w:r>
          </w:p>
          <w:p w14:paraId="30A19AD8" w14:textId="6BBAA929" w:rsidR="00711C9C" w:rsidRPr="00711C9C" w:rsidRDefault="00D52826" w:rsidP="00711C9C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fr-CA"/>
              </w:rPr>
            </w:pPr>
            <w:r w:rsidRPr="00711C9C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 xml:space="preserve">Diffusion de la fiche synthèse </w:t>
            </w:r>
            <w: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(celle qui était à l’origine</w:t>
            </w:r>
            <w:r w:rsidRPr="00711C9C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 xml:space="preserve"> à l</w:t>
            </w:r>
            <w: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’intention</w:t>
            </w:r>
            <w:r w:rsidRPr="00711C9C"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 xml:space="preserve"> des gestionnaires</w:t>
            </w:r>
            <w:r>
              <w:rPr>
                <w:rFonts w:ascii="Arial Narrow" w:eastAsia="Times New Roman" w:hAnsi="Arial Narrow"/>
                <w:b/>
                <w:color w:val="000000" w:themeColor="text1"/>
                <w:sz w:val="20"/>
                <w:szCs w:val="20"/>
                <w:lang w:eastAsia="fr-CA"/>
              </w:rPr>
              <w:t>)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42BE0BAA" w14:textId="5BB6F57D" w:rsidR="007210E5" w:rsidRPr="00DA05EC" w:rsidRDefault="003B5AE0" w:rsidP="000166FD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>Dans l</w:t>
            </w:r>
            <w:r w:rsidR="000166FD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es milieux où le climat de travail est jugé précaire, inviter le directeur adjoint à la première rencontre d’équipe pour donner un poids supplémentaire au sens du projet </w:t>
            </w:r>
          </w:p>
        </w:tc>
      </w:tr>
    </w:tbl>
    <w:p w14:paraId="30A1F534" w14:textId="651FE5AE" w:rsidR="00FA056C" w:rsidRDefault="00FA056C"/>
    <w:p w14:paraId="13BB4265" w14:textId="77777777" w:rsidR="00FA056C" w:rsidRDefault="00FA056C">
      <w:r>
        <w:br w:type="page"/>
      </w:r>
    </w:p>
    <w:tbl>
      <w:tblPr>
        <w:tblStyle w:val="Grilledutableau"/>
        <w:tblW w:w="18851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997"/>
        <w:gridCol w:w="2688"/>
        <w:gridCol w:w="1701"/>
        <w:gridCol w:w="1276"/>
        <w:gridCol w:w="7654"/>
        <w:gridCol w:w="1846"/>
      </w:tblGrid>
      <w:tr w:rsidR="00FA056C" w:rsidRPr="00DA05EC" w14:paraId="6F50435A" w14:textId="77777777" w:rsidTr="00D77F8A">
        <w:trPr>
          <w:trHeight w:val="576"/>
          <w:jc w:val="center"/>
        </w:trPr>
        <w:tc>
          <w:tcPr>
            <w:tcW w:w="1696" w:type="dxa"/>
            <w:vMerge w:val="restart"/>
            <w:shd w:val="clear" w:color="auto" w:fill="00B0F0"/>
            <w:vAlign w:val="center"/>
          </w:tcPr>
          <w:p w14:paraId="152FFAE2" w14:textId="77777777" w:rsidR="00FA056C" w:rsidRPr="007B55EC" w:rsidRDefault="00FA056C" w:rsidP="00D77F8A">
            <w:pPr>
              <w:jc w:val="center"/>
              <w:rPr>
                <w:rFonts w:eastAsia="Times New Roman"/>
                <w:color w:val="000000"/>
                <w:sz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lastRenderedPageBreak/>
              <w:t>Parties prenantes</w:t>
            </w:r>
          </w:p>
        </w:tc>
        <w:tc>
          <w:tcPr>
            <w:tcW w:w="4678" w:type="dxa"/>
            <w:gridSpan w:val="3"/>
            <w:shd w:val="clear" w:color="auto" w:fill="1B7A8D"/>
            <w:vAlign w:val="center"/>
          </w:tcPr>
          <w:p w14:paraId="6CB87196" w14:textId="77777777" w:rsidR="00FA056C" w:rsidRPr="000D512C" w:rsidRDefault="00FA056C" w:rsidP="00D77F8A">
            <w:pPr>
              <w:pStyle w:val="Paragraphedeliste"/>
              <w:ind w:left="-109"/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Rappel des étapes de p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lanification de l’annonce</w:t>
            </w: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10631" w:type="dxa"/>
            <w:gridSpan w:val="3"/>
            <w:shd w:val="clear" w:color="auto" w:fill="1B7A8D"/>
            <w:vAlign w:val="center"/>
          </w:tcPr>
          <w:p w14:paraId="7AEA7E40" w14:textId="7FA3D372" w:rsidR="00FA056C" w:rsidRDefault="000812E3" w:rsidP="00D77F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Stratégies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 xml:space="preserve"> d’implication et d’</w:t>
            </w:r>
            <w:bookmarkStart w:id="4" w:name="_GoBack"/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adhésion</w:t>
            </w:r>
            <w:bookmarkEnd w:id="4"/>
          </w:p>
        </w:tc>
        <w:tc>
          <w:tcPr>
            <w:tcW w:w="1846" w:type="dxa"/>
            <w:shd w:val="clear" w:color="auto" w:fill="00B0F0"/>
            <w:vAlign w:val="center"/>
          </w:tcPr>
          <w:p w14:paraId="10FA59B6" w14:textId="77777777" w:rsidR="00FA056C" w:rsidRPr="00DA05EC" w:rsidRDefault="00FA056C" w:rsidP="00D77F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Commentaires</w:t>
            </w:r>
          </w:p>
        </w:tc>
      </w:tr>
      <w:tr w:rsidR="00FA056C" w:rsidRPr="00DA05EC" w14:paraId="59D1E5E3" w14:textId="77777777" w:rsidTr="00D77F8A">
        <w:trPr>
          <w:trHeight w:val="576"/>
          <w:jc w:val="center"/>
        </w:trPr>
        <w:tc>
          <w:tcPr>
            <w:tcW w:w="1696" w:type="dxa"/>
            <w:vMerge/>
            <w:shd w:val="clear" w:color="auto" w:fill="00B0F0"/>
            <w:vAlign w:val="center"/>
          </w:tcPr>
          <w:p w14:paraId="7534C249" w14:textId="77777777" w:rsidR="00FA056C" w:rsidRPr="007B55EC" w:rsidRDefault="00FA056C" w:rsidP="00D77F8A">
            <w:pPr>
              <w:rPr>
                <w:rFonts w:eastAsia="Times New Roman"/>
                <w:color w:val="000000"/>
                <w:sz w:val="20"/>
                <w:lang w:eastAsia="fr-CA"/>
              </w:rPr>
            </w:pPr>
          </w:p>
        </w:tc>
        <w:tc>
          <w:tcPr>
            <w:tcW w:w="993" w:type="dxa"/>
            <w:shd w:val="clear" w:color="auto" w:fill="00AEEF"/>
            <w:vAlign w:val="center"/>
          </w:tcPr>
          <w:p w14:paraId="040E6E9F" w14:textId="77777777" w:rsidR="00FA056C" w:rsidRPr="000D512C" w:rsidRDefault="00FA056C" w:rsidP="00D77F8A">
            <w:pPr>
              <w:pStyle w:val="Paragraphedeliste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Quand?</w:t>
            </w:r>
          </w:p>
        </w:tc>
        <w:tc>
          <w:tcPr>
            <w:tcW w:w="997" w:type="dxa"/>
            <w:shd w:val="clear" w:color="auto" w:fill="00AEEF"/>
            <w:vAlign w:val="center"/>
          </w:tcPr>
          <w:p w14:paraId="38B6863B" w14:textId="77777777" w:rsidR="00FA056C" w:rsidRPr="000D512C" w:rsidRDefault="00FA056C" w:rsidP="00D77F8A">
            <w:pPr>
              <w:pStyle w:val="Paragraphedeliste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Qui?</w:t>
            </w:r>
          </w:p>
        </w:tc>
        <w:tc>
          <w:tcPr>
            <w:tcW w:w="2688" w:type="dxa"/>
            <w:shd w:val="clear" w:color="auto" w:fill="00AEEF"/>
            <w:vAlign w:val="center"/>
          </w:tcPr>
          <w:p w14:paraId="4D484F50" w14:textId="77777777" w:rsidR="00FA056C" w:rsidRPr="000D512C" w:rsidRDefault="00FA056C" w:rsidP="00D77F8A">
            <w:pPr>
              <w:pStyle w:val="Paragraphedeliste"/>
              <w:ind w:left="360"/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Comment?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br/>
              <w:t>Adaptation du message clé (si requis)</w:t>
            </w:r>
          </w:p>
        </w:tc>
        <w:tc>
          <w:tcPr>
            <w:tcW w:w="1701" w:type="dxa"/>
            <w:shd w:val="clear" w:color="auto" w:fill="00AEEF"/>
            <w:vAlign w:val="center"/>
          </w:tcPr>
          <w:p w14:paraId="6A178DA5" w14:textId="77777777" w:rsidR="00FA056C" w:rsidRPr="00DA05EC" w:rsidRDefault="00FA056C" w:rsidP="00D77F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Quand?</w:t>
            </w:r>
          </w:p>
        </w:tc>
        <w:tc>
          <w:tcPr>
            <w:tcW w:w="1276" w:type="dxa"/>
            <w:shd w:val="clear" w:color="auto" w:fill="00AEEF"/>
            <w:vAlign w:val="center"/>
          </w:tcPr>
          <w:p w14:paraId="24A1EE20" w14:textId="77777777" w:rsidR="00FA056C" w:rsidRDefault="00FA056C" w:rsidP="00D77F8A">
            <w:pPr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Qui?</w:t>
            </w:r>
          </w:p>
        </w:tc>
        <w:tc>
          <w:tcPr>
            <w:tcW w:w="7654" w:type="dxa"/>
            <w:shd w:val="clear" w:color="auto" w:fill="00B0F0"/>
            <w:vAlign w:val="center"/>
          </w:tcPr>
          <w:p w14:paraId="73390CC6" w14:textId="77777777" w:rsidR="00FA056C" w:rsidRDefault="00FA056C" w:rsidP="00D77F8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t>Comment?</w:t>
            </w:r>
            <w:r w:rsidRPr="00DA05EC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fr-CA"/>
              </w:rPr>
              <w:br/>
              <w:t>Adaptation du message clé (si requis)</w:t>
            </w:r>
          </w:p>
        </w:tc>
        <w:tc>
          <w:tcPr>
            <w:tcW w:w="1846" w:type="dxa"/>
            <w:shd w:val="clear" w:color="auto" w:fill="00B0F0"/>
            <w:vAlign w:val="center"/>
          </w:tcPr>
          <w:p w14:paraId="6EAC0F3F" w14:textId="77777777" w:rsidR="00FA056C" w:rsidRPr="00DA05EC" w:rsidRDefault="00FA056C" w:rsidP="00D77F8A">
            <w:pPr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0166FD" w:rsidRPr="00DA05EC" w14:paraId="1A1F6F41" w14:textId="77777777" w:rsidTr="00FA056C">
        <w:trPr>
          <w:trHeight w:val="576"/>
          <w:jc w:val="center"/>
        </w:trPr>
        <w:tc>
          <w:tcPr>
            <w:tcW w:w="1696" w:type="dxa"/>
            <w:shd w:val="clear" w:color="auto" w:fill="A7E8FF"/>
            <w:vAlign w:val="center"/>
          </w:tcPr>
          <w:p w14:paraId="0FD1EAA0" w14:textId="727D2796" w:rsidR="007210E5" w:rsidRPr="00DA05EC" w:rsidRDefault="007210E5" w:rsidP="007210E5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7B55EC">
              <w:rPr>
                <w:rFonts w:ascii="Arial Narrow" w:eastAsia="Times New Roman" w:hAnsi="Arial Narrow"/>
                <w:color w:val="000000"/>
                <w:sz w:val="20"/>
                <w:lang w:eastAsia="fr-CA"/>
              </w:rPr>
              <w:t xml:space="preserve">Équipe de base : temps complet </w:t>
            </w:r>
          </w:p>
        </w:tc>
        <w:tc>
          <w:tcPr>
            <w:tcW w:w="4678" w:type="dxa"/>
            <w:gridSpan w:val="3"/>
            <w:shd w:val="clear" w:color="auto" w:fill="A7E8FF"/>
            <w:vAlign w:val="center"/>
          </w:tcPr>
          <w:p w14:paraId="5705D264" w14:textId="06562612" w:rsidR="007210E5" w:rsidRPr="000D512C" w:rsidRDefault="007210E5" w:rsidP="000166FD">
            <w:pPr>
              <w:pStyle w:val="Paragraphedeliste"/>
              <w:numPr>
                <w:ilvl w:val="0"/>
                <w:numId w:val="18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0D512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Tenue de rencontres au personnel par les gestionnaires des secteurs entre le 15 avril et le 1</w:t>
            </w:r>
            <w:r w:rsidRPr="000D512C">
              <w:rPr>
                <w:rFonts w:ascii="Arial Narrow" w:eastAsia="Times New Roman" w:hAnsi="Arial Narrow"/>
                <w:color w:val="000000"/>
                <w:sz w:val="20"/>
                <w:szCs w:val="20"/>
                <w:vertAlign w:val="superscript"/>
                <w:lang w:eastAsia="fr-CA"/>
              </w:rPr>
              <w:t>er</w:t>
            </w:r>
            <w:r w:rsidR="0023046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mai 2019</w:t>
            </w:r>
          </w:p>
          <w:p w14:paraId="73CC3F68" w14:textId="39E01AB5" w:rsidR="007210E5" w:rsidRPr="000D512C" w:rsidRDefault="008D1212" w:rsidP="000166FD">
            <w:pPr>
              <w:pStyle w:val="Paragraphedeliste"/>
              <w:numPr>
                <w:ilvl w:val="0"/>
                <w:numId w:val="18"/>
              </w:numPr>
              <w:ind w:left="170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Communication organisationnelle et externe à compter du 8 mai 2019</w:t>
            </w:r>
          </w:p>
        </w:tc>
        <w:tc>
          <w:tcPr>
            <w:tcW w:w="1701" w:type="dxa"/>
            <w:shd w:val="clear" w:color="auto" w:fill="A7E8FF"/>
            <w:vAlign w:val="center"/>
          </w:tcPr>
          <w:p w14:paraId="7DA971C9" w14:textId="04EC5496" w:rsidR="007210E5" w:rsidRPr="00DA05EC" w:rsidRDefault="008D1212" w:rsidP="008D1212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Automne</w:t>
            </w:r>
            <w:r w:rsidR="00174323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2019 ou hiver</w:t>
            </w:r>
            <w:r w:rsidR="00174323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2020</w:t>
            </w:r>
          </w:p>
        </w:tc>
        <w:tc>
          <w:tcPr>
            <w:tcW w:w="1276" w:type="dxa"/>
            <w:shd w:val="clear" w:color="auto" w:fill="A7E8FF"/>
            <w:vAlign w:val="center"/>
          </w:tcPr>
          <w:p w14:paraId="687F39B5" w14:textId="7154FE28" w:rsidR="007210E5" w:rsidRPr="00DA05EC" w:rsidRDefault="007210E5" w:rsidP="00FA056C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Gestionnaires, avec le soutien du coordonnateur</w:t>
            </w:r>
          </w:p>
        </w:tc>
        <w:tc>
          <w:tcPr>
            <w:tcW w:w="7654" w:type="dxa"/>
            <w:shd w:val="clear" w:color="auto" w:fill="A7E8FF"/>
            <w:vAlign w:val="center"/>
          </w:tcPr>
          <w:p w14:paraId="5A776797" w14:textId="77777777" w:rsidR="007210E5" w:rsidRPr="00FA056C" w:rsidRDefault="007210E5" w:rsidP="007210E5">
            <w:pP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</w:pPr>
            <w:r w:rsidRPr="00FA056C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fr-CA"/>
              </w:rPr>
              <w:t>Rencontre de groupe en présence de toute l’équipe :</w:t>
            </w:r>
          </w:p>
          <w:p w14:paraId="4697E54E" w14:textId="3F4CEF1C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 w:rsidRPr="002B72DA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Renforcer les raisons du changement (volonté de </w:t>
            </w:r>
            <w:r w:rsidR="0037072C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stabiliser</w:t>
            </w:r>
            <w:r w:rsidRPr="002B72DA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et de fidéliser, enjeux organisationnels)</w:t>
            </w:r>
          </w:p>
          <w:p w14:paraId="4C44BE19" w14:textId="45748F35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Discuter du rôle et </w:t>
            </w:r>
            <w:r w:rsidR="00E3444B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de</w:t>
            </w: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l’attitude attendue par les employés dans la mise en œuvre (un</w:t>
            </w:r>
            <w:r w:rsidR="002A0174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changement pour tout le monde)</w:t>
            </w:r>
          </w:p>
          <w:p w14:paraId="43C04AA6" w14:textId="4D6A60D1" w:rsidR="007210E5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Donner</w:t>
            </w:r>
            <w:r w:rsidR="00230467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la parole aux leaders positifs</w:t>
            </w:r>
          </w:p>
          <w:p w14:paraId="73D5C12C" w14:textId="77DDE851" w:rsidR="007210E5" w:rsidRPr="00BA7C6E" w:rsidRDefault="007210E5" w:rsidP="007210E5">
            <w:pPr>
              <w:pStyle w:val="Paragraphedeliste"/>
              <w:numPr>
                <w:ilvl w:val="0"/>
                <w:numId w:val="25"/>
              </w:numPr>
              <w:ind w:left="170" w:hanging="170"/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</w:pPr>
            <w:r w:rsidRPr="00BA7C6E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Encourager les propositions d’améliorations s’il y</w:t>
            </w:r>
            <w:r w:rsidR="00E3444B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a</w:t>
            </w:r>
            <w:r w:rsidR="00230467"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 xml:space="preserve"> lieu</w:t>
            </w:r>
          </w:p>
        </w:tc>
        <w:tc>
          <w:tcPr>
            <w:tcW w:w="1846" w:type="dxa"/>
            <w:shd w:val="clear" w:color="auto" w:fill="A7E8FF"/>
            <w:vAlign w:val="center"/>
          </w:tcPr>
          <w:p w14:paraId="6A60AED1" w14:textId="61DB96CE" w:rsidR="007210E5" w:rsidRPr="00DA05EC" w:rsidRDefault="007210E5" w:rsidP="00FA056C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</w:p>
        </w:tc>
      </w:tr>
      <w:tr w:rsidR="000166FD" w:rsidRPr="00DA05EC" w14:paraId="60DBF9F5" w14:textId="77777777" w:rsidTr="00FA056C">
        <w:trPr>
          <w:trHeight w:val="576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0F26F859" w14:textId="3DFAF010" w:rsidR="0026051B" w:rsidRPr="007B55EC" w:rsidRDefault="008D1212" w:rsidP="007210E5">
            <w:pPr>
              <w:rPr>
                <w:rFonts w:eastAsia="Times New Roman"/>
                <w:color w:val="000000"/>
                <w:sz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Les autres titres d’emploi des unités visées (hygiène, cuisine, etc.)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14:paraId="7DC1A285" w14:textId="2838DB15" w:rsidR="008D1212" w:rsidRPr="000D512C" w:rsidRDefault="008D1212" w:rsidP="008D1212">
            <w:pPr>
              <w:pStyle w:val="Paragraphedeliste"/>
              <w:numPr>
                <w:ilvl w:val="0"/>
                <w:numId w:val="18"/>
              </w:numPr>
              <w:ind w:left="170" w:hanging="170"/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 w:rsidRPr="000D512C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Tenue de rencontres au personnel par les gestionnaires des secteurs entre le 15 avril et le 1</w:t>
            </w:r>
            <w:r w:rsidRPr="000D512C">
              <w:rPr>
                <w:rFonts w:ascii="Arial Narrow" w:eastAsia="Times New Roman" w:hAnsi="Arial Narrow"/>
                <w:color w:val="000000"/>
                <w:sz w:val="20"/>
                <w:szCs w:val="20"/>
                <w:vertAlign w:val="superscript"/>
                <w:lang w:eastAsia="fr-CA"/>
              </w:rPr>
              <w:t>er</w:t>
            </w:r>
            <w:r w:rsidR="00230467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 xml:space="preserve"> mai 2019</w:t>
            </w:r>
          </w:p>
          <w:p w14:paraId="65122328" w14:textId="0884D4E3" w:rsidR="0026051B" w:rsidRPr="000D512C" w:rsidRDefault="008D1212" w:rsidP="008D1212">
            <w:pPr>
              <w:pStyle w:val="Paragraphedeliste"/>
              <w:numPr>
                <w:ilvl w:val="0"/>
                <w:numId w:val="18"/>
              </w:numPr>
              <w:ind w:left="170" w:hanging="170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Communication organisationnelle et externe à compter du 8 mai 2019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DB918C" w14:textId="3557D95A" w:rsidR="0026051B" w:rsidRPr="00DA05EC" w:rsidRDefault="008D1212" w:rsidP="008D121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Automne</w:t>
            </w:r>
            <w:r w:rsidR="00174323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2019 ou hiver</w:t>
            </w:r>
            <w:r w:rsidR="00174323"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 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2020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6B5D70" w14:textId="0491CE5F" w:rsidR="0026051B" w:rsidRDefault="008D1212" w:rsidP="00FA056C">
            <w:pPr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20"/>
                <w:szCs w:val="20"/>
                <w:lang w:eastAsia="fr-CA"/>
              </w:rPr>
              <w:t>Gestionnaires, avec le soutien du coordonnateur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6EC404B" w14:textId="33E8601B" w:rsidR="0026051B" w:rsidRPr="008D1212" w:rsidRDefault="008D1212" w:rsidP="008D1212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fr-CA"/>
              </w:rPr>
              <w:t>Les inviter à prendre part aux rencontres de groupe en présence de toute l’équipe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706B5655" w14:textId="77777777" w:rsidR="0026051B" w:rsidRDefault="0026051B" w:rsidP="007210E5">
            <w:pPr>
              <w:rPr>
                <w:rFonts w:eastAsia="Times New Roman"/>
                <w:color w:val="000000"/>
                <w:sz w:val="20"/>
                <w:lang w:eastAsia="fr-CA"/>
              </w:rPr>
            </w:pPr>
          </w:p>
        </w:tc>
      </w:tr>
    </w:tbl>
    <w:p w14:paraId="438B021C" w14:textId="1E26F936" w:rsidR="009A0418" w:rsidRDefault="009A0418" w:rsidP="003B5AE0">
      <w:pPr>
        <w:pStyle w:val="Lgende"/>
        <w:rPr>
          <w:szCs w:val="40"/>
        </w:rPr>
      </w:pPr>
    </w:p>
    <w:p w14:paraId="0405FDC3" w14:textId="77777777" w:rsidR="009A0418" w:rsidRPr="009A0418" w:rsidRDefault="009A0418" w:rsidP="009A0418"/>
    <w:p w14:paraId="0B50E529" w14:textId="77777777" w:rsidR="009A0418" w:rsidRPr="009A0418" w:rsidRDefault="009A0418" w:rsidP="009A0418"/>
    <w:p w14:paraId="331F989E" w14:textId="77777777" w:rsidR="009A0418" w:rsidRPr="009A0418" w:rsidRDefault="009A0418" w:rsidP="009A0418"/>
    <w:p w14:paraId="3F8B79F1" w14:textId="77777777" w:rsidR="009A0418" w:rsidRPr="009A0418" w:rsidRDefault="009A0418" w:rsidP="009A0418"/>
    <w:p w14:paraId="61756BE2" w14:textId="77777777" w:rsidR="009A0418" w:rsidRPr="009A0418" w:rsidRDefault="009A0418" w:rsidP="009A0418"/>
    <w:p w14:paraId="7546E46D" w14:textId="77777777" w:rsidR="009A0418" w:rsidRPr="009A0418" w:rsidRDefault="009A0418" w:rsidP="009A0418"/>
    <w:p w14:paraId="54A283E9" w14:textId="77777777" w:rsidR="009A0418" w:rsidRPr="009A0418" w:rsidRDefault="009A0418" w:rsidP="009A0418"/>
    <w:p w14:paraId="58334CFB" w14:textId="79AB6931" w:rsidR="009A0418" w:rsidRDefault="009A0418" w:rsidP="009A0418"/>
    <w:p w14:paraId="3FEF7E0D" w14:textId="61C39F4C" w:rsidR="00807E04" w:rsidRPr="009A0418" w:rsidRDefault="009A0418" w:rsidP="009A0418">
      <w:pPr>
        <w:tabs>
          <w:tab w:val="left" w:pos="6834"/>
        </w:tabs>
      </w:pPr>
      <w:r>
        <w:tab/>
      </w:r>
    </w:p>
    <w:sectPr w:rsidR="00807E04" w:rsidRPr="009A0418" w:rsidSect="000812E3">
      <w:headerReference w:type="default" r:id="rId27"/>
      <w:footerReference w:type="default" r:id="rId28"/>
      <w:pgSz w:w="20160" w:h="12240" w:orient="landscape" w:code="5"/>
      <w:pgMar w:top="1440" w:right="1440" w:bottom="426" w:left="1440" w:header="706" w:footer="706" w:gutter="0"/>
      <w:pgNumType w:start="6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67A19" w14:textId="77777777" w:rsidR="00F26487" w:rsidRDefault="00F26487" w:rsidP="007A74F6">
      <w:r>
        <w:separator/>
      </w:r>
    </w:p>
  </w:endnote>
  <w:endnote w:type="continuationSeparator" w:id="0">
    <w:p w14:paraId="128EAAA1" w14:textId="77777777" w:rsidR="00F26487" w:rsidRDefault="00F26487" w:rsidP="007A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55 Roman">
    <w:altName w:val="Frutiger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22AC3" w14:textId="77777777" w:rsidR="00674DA9" w:rsidRDefault="00674D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E1BBD" w14:textId="08362058" w:rsidR="00F26487" w:rsidRDefault="00F26487" w:rsidP="008C6AE8">
    <w:pPr>
      <w:pStyle w:val="Lgende"/>
      <w:jc w:val="right"/>
      <w:rPr>
        <w:color w:val="auto"/>
        <w:sz w:val="22"/>
        <w:szCs w:val="22"/>
      </w:rPr>
    </w:pPr>
    <w:r>
      <w:rPr>
        <w:color w:val="auto"/>
        <w:sz w:val="22"/>
        <w:szCs w:val="22"/>
      </w:rPr>
      <w:t>PDGA - Bureau de projets organisationnels - Gestion humaine du changement –</w:t>
    </w:r>
    <w:r>
      <w:rPr>
        <w:color w:val="auto"/>
        <w:sz w:val="22"/>
        <w:szCs w:val="22"/>
      </w:rPr>
      <w:br/>
      <w:t xml:space="preserve"> Outil : Discours ascenseur– Février 2019</w:t>
    </w:r>
  </w:p>
  <w:p w14:paraId="1CB2F738" w14:textId="77777777" w:rsidR="00F26487" w:rsidRPr="00CF2DFD" w:rsidRDefault="00F26487" w:rsidP="00CF2DF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D74FE" w14:textId="77777777" w:rsidR="00674DA9" w:rsidRDefault="00674DA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E761B" w14:textId="77777777" w:rsidR="00F26487" w:rsidRDefault="00F26487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</w:rPr>
      <w:id w:val="-1154988253"/>
      <w:docPartObj>
        <w:docPartGallery w:val="Page Numbers (Bottom of Page)"/>
        <w:docPartUnique/>
      </w:docPartObj>
    </w:sdtPr>
    <w:sdtEndPr/>
    <w:sdtContent>
      <w:p w14:paraId="7DDDB891" w14:textId="77777777" w:rsidR="00F26487" w:rsidRPr="00D3040A" w:rsidRDefault="00674DA9" w:rsidP="00D3040A">
        <w:pPr>
          <w:pStyle w:val="Pieddepage"/>
          <w:jc w:val="right"/>
          <w:rPr>
            <w:b/>
          </w:rPr>
        </w:pPr>
        <w:sdt>
          <w:sdtPr>
            <w:rPr>
              <w:b/>
            </w:rPr>
            <w:id w:val="1386141208"/>
            <w:docPartObj>
              <w:docPartGallery w:val="Page Numbers (Bottom of Page)"/>
              <w:docPartUnique/>
            </w:docPartObj>
          </w:sdtPr>
          <w:sdtEndPr/>
          <w:sdtContent>
            <w:r w:rsidR="00F26487" w:rsidRPr="00D3040A">
              <w:rPr>
                <w:b/>
              </w:rPr>
              <w:t xml:space="preserve">PDGA - Bureau de projets organisationnels - Gestion humaine du changement – Outil : </w:t>
            </w:r>
            <w:r w:rsidR="00F26487">
              <w:rPr>
                <w:b/>
              </w:rPr>
              <w:t>Identifier et analyser les parties prenantes</w:t>
            </w:r>
            <w:r w:rsidR="00F26487" w:rsidRPr="00D3040A">
              <w:rPr>
                <w:b/>
              </w:rPr>
              <w:t>– Février 2019</w:t>
            </w:r>
          </w:sdtContent>
        </w:sdt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AB875" w14:textId="77777777" w:rsidR="00F26487" w:rsidRDefault="00F26487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E7D87" w14:textId="3476C217" w:rsidR="00F26487" w:rsidRPr="00BE5743" w:rsidRDefault="00F26487" w:rsidP="00BE57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D3794A" w14:textId="77777777" w:rsidR="00F26487" w:rsidRDefault="00F26487" w:rsidP="007A74F6">
      <w:r>
        <w:separator/>
      </w:r>
    </w:p>
  </w:footnote>
  <w:footnote w:type="continuationSeparator" w:id="0">
    <w:p w14:paraId="01F2ECAE" w14:textId="77777777" w:rsidR="00F26487" w:rsidRDefault="00F26487" w:rsidP="007A7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F6190" w14:textId="55DED9DC" w:rsidR="00F26487" w:rsidRDefault="00674DA9">
    <w:pPr>
      <w:pStyle w:val="En-tte"/>
    </w:pPr>
    <w:r>
      <w:rPr>
        <w:noProof/>
      </w:rPr>
      <w:pict w14:anchorId="216C615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7346" type="#_x0000_t136" style="position:absolute;margin-left:0;margin-top:0;width:510.85pt;height:170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pt" string="PROJET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75DE3" w14:textId="7912F588" w:rsidR="00F26487" w:rsidRDefault="00F264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CA79A" w14:textId="77777777" w:rsidR="00674DA9" w:rsidRDefault="00674DA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6FC06" w14:textId="77777777" w:rsidR="00674DA9" w:rsidRDefault="00674DA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2989F" w14:textId="67292DBA" w:rsidR="00F26487" w:rsidRDefault="00674DA9">
    <w:pPr>
      <w:pStyle w:val="En-tte"/>
    </w:pPr>
    <w:r>
      <w:rPr>
        <w:noProof/>
      </w:rPr>
      <w:pict w14:anchorId="65180F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7349" type="#_x0000_t136" style="position:absolute;margin-left:0;margin-top:0;width:510.85pt;height:170.2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pt" string="PROJE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84258" w14:textId="1A19F12A" w:rsidR="00F26487" w:rsidRDefault="00F26487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24BCF" w14:textId="3EB6E629" w:rsidR="00F26487" w:rsidRDefault="00674DA9">
    <w:pPr>
      <w:pStyle w:val="En-tte"/>
    </w:pPr>
    <w:r>
      <w:rPr>
        <w:noProof/>
      </w:rPr>
      <w:pict w14:anchorId="437A1C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7348" type="#_x0000_t136" style="position:absolute;margin-left:0;margin-top:0;width:510.85pt;height:170.2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pt" string="PROJET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4C362" w14:textId="40424F7D" w:rsidR="00F26487" w:rsidRDefault="00674DA9">
    <w:pPr>
      <w:pStyle w:val="En-tte"/>
    </w:pPr>
    <w:r>
      <w:rPr>
        <w:noProof/>
      </w:rPr>
      <w:pict w14:anchorId="41C511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7352" type="#_x0000_t136" style="position:absolute;margin-left:0;margin-top:0;width:510.85pt;height:170.25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pt" string="PROJET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AED83" w14:textId="70459DF0" w:rsidR="00F26487" w:rsidRDefault="00F26487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7CB77" w14:textId="4B135556" w:rsidR="00F26487" w:rsidRDefault="00674DA9">
    <w:pPr>
      <w:pStyle w:val="En-tte"/>
    </w:pPr>
    <w:r>
      <w:rPr>
        <w:noProof/>
      </w:rPr>
      <w:pict w14:anchorId="25B5D0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7351" type="#_x0000_t136" style="position:absolute;margin-left:0;margin-top:0;width:510.85pt;height:170.2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1AA5"/>
    <w:multiLevelType w:val="hybridMultilevel"/>
    <w:tmpl w:val="D28E1BB4"/>
    <w:lvl w:ilvl="0" w:tplc="3E8CE28C">
      <w:start w:val="1"/>
      <w:numFmt w:val="bullet"/>
      <w:pStyle w:val="CISSSCA-Listepuce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B50B0"/>
    <w:multiLevelType w:val="multilevel"/>
    <w:tmpl w:val="640C7B60"/>
    <w:lvl w:ilvl="0">
      <w:start w:val="1"/>
      <w:numFmt w:val="decimal"/>
      <w:pStyle w:val="CISSSCA-Titrenumro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ISSSCA-Sous-titre1numrot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CISSSCA-Sous-titre2numrot"/>
      <w:lvlText w:val="%1.%2.%3.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pStyle w:val="CISSSCA-Sous-titre3numrot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C71FC7"/>
    <w:multiLevelType w:val="hybridMultilevel"/>
    <w:tmpl w:val="0D6E7C8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921B67"/>
    <w:multiLevelType w:val="hybridMultilevel"/>
    <w:tmpl w:val="F16C54A6"/>
    <w:lvl w:ilvl="0" w:tplc="0C0C000F">
      <w:start w:val="1"/>
      <w:numFmt w:val="decimal"/>
      <w:lvlText w:val="%1."/>
      <w:lvlJc w:val="left"/>
      <w:pPr>
        <w:ind w:left="815" w:hanging="360"/>
      </w:pPr>
    </w:lvl>
    <w:lvl w:ilvl="1" w:tplc="0C0C0019" w:tentative="1">
      <w:start w:val="1"/>
      <w:numFmt w:val="lowerLetter"/>
      <w:lvlText w:val="%2."/>
      <w:lvlJc w:val="left"/>
      <w:pPr>
        <w:ind w:left="1535" w:hanging="360"/>
      </w:pPr>
    </w:lvl>
    <w:lvl w:ilvl="2" w:tplc="0C0C001B" w:tentative="1">
      <w:start w:val="1"/>
      <w:numFmt w:val="lowerRoman"/>
      <w:lvlText w:val="%3."/>
      <w:lvlJc w:val="right"/>
      <w:pPr>
        <w:ind w:left="2255" w:hanging="180"/>
      </w:pPr>
    </w:lvl>
    <w:lvl w:ilvl="3" w:tplc="0C0C000F" w:tentative="1">
      <w:start w:val="1"/>
      <w:numFmt w:val="decimal"/>
      <w:lvlText w:val="%4."/>
      <w:lvlJc w:val="left"/>
      <w:pPr>
        <w:ind w:left="2975" w:hanging="360"/>
      </w:pPr>
    </w:lvl>
    <w:lvl w:ilvl="4" w:tplc="0C0C0019" w:tentative="1">
      <w:start w:val="1"/>
      <w:numFmt w:val="lowerLetter"/>
      <w:lvlText w:val="%5."/>
      <w:lvlJc w:val="left"/>
      <w:pPr>
        <w:ind w:left="3695" w:hanging="360"/>
      </w:pPr>
    </w:lvl>
    <w:lvl w:ilvl="5" w:tplc="0C0C001B" w:tentative="1">
      <w:start w:val="1"/>
      <w:numFmt w:val="lowerRoman"/>
      <w:lvlText w:val="%6."/>
      <w:lvlJc w:val="right"/>
      <w:pPr>
        <w:ind w:left="4415" w:hanging="180"/>
      </w:pPr>
    </w:lvl>
    <w:lvl w:ilvl="6" w:tplc="0C0C000F" w:tentative="1">
      <w:start w:val="1"/>
      <w:numFmt w:val="decimal"/>
      <w:lvlText w:val="%7."/>
      <w:lvlJc w:val="left"/>
      <w:pPr>
        <w:ind w:left="5135" w:hanging="360"/>
      </w:pPr>
    </w:lvl>
    <w:lvl w:ilvl="7" w:tplc="0C0C0019" w:tentative="1">
      <w:start w:val="1"/>
      <w:numFmt w:val="lowerLetter"/>
      <w:lvlText w:val="%8."/>
      <w:lvlJc w:val="left"/>
      <w:pPr>
        <w:ind w:left="5855" w:hanging="360"/>
      </w:pPr>
    </w:lvl>
    <w:lvl w:ilvl="8" w:tplc="0C0C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4" w15:restartNumberingAfterBreak="0">
    <w:nsid w:val="0F880050"/>
    <w:multiLevelType w:val="hybridMultilevel"/>
    <w:tmpl w:val="4F2CA734"/>
    <w:lvl w:ilvl="0" w:tplc="9DFC6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FB0481"/>
    <w:multiLevelType w:val="hybridMultilevel"/>
    <w:tmpl w:val="E04A3A86"/>
    <w:lvl w:ilvl="0" w:tplc="0C0C0003">
      <w:start w:val="1"/>
      <w:numFmt w:val="bullet"/>
      <w:lvlText w:val="o"/>
      <w:lvlJc w:val="left"/>
      <w:pPr>
        <w:ind w:left="99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6" w15:restartNumberingAfterBreak="0">
    <w:nsid w:val="13F96DA9"/>
    <w:multiLevelType w:val="hybridMultilevel"/>
    <w:tmpl w:val="7FE05800"/>
    <w:lvl w:ilvl="0" w:tplc="F8BA9692">
      <w:start w:val="1"/>
      <w:numFmt w:val="decimal"/>
      <w:pStyle w:val="CISSSCA-Titredetableaunumrot"/>
      <w:lvlText w:val="%1."/>
      <w:lvlJc w:val="left"/>
      <w:pPr>
        <w:ind w:left="720" w:hanging="360"/>
      </w:pPr>
    </w:lvl>
    <w:lvl w:ilvl="1" w:tplc="0C0C0003" w:tentative="1">
      <w:start w:val="1"/>
      <w:numFmt w:val="lowerLetter"/>
      <w:lvlText w:val="%2."/>
      <w:lvlJc w:val="left"/>
      <w:pPr>
        <w:ind w:left="1440" w:hanging="360"/>
      </w:pPr>
    </w:lvl>
    <w:lvl w:ilvl="2" w:tplc="0C0C0005" w:tentative="1">
      <w:start w:val="1"/>
      <w:numFmt w:val="lowerRoman"/>
      <w:lvlText w:val="%3."/>
      <w:lvlJc w:val="right"/>
      <w:pPr>
        <w:ind w:left="2160" w:hanging="180"/>
      </w:pPr>
    </w:lvl>
    <w:lvl w:ilvl="3" w:tplc="0C0C0001" w:tentative="1">
      <w:start w:val="1"/>
      <w:numFmt w:val="decimal"/>
      <w:lvlText w:val="%4."/>
      <w:lvlJc w:val="left"/>
      <w:pPr>
        <w:ind w:left="2880" w:hanging="360"/>
      </w:pPr>
    </w:lvl>
    <w:lvl w:ilvl="4" w:tplc="0C0C0003" w:tentative="1">
      <w:start w:val="1"/>
      <w:numFmt w:val="lowerLetter"/>
      <w:lvlText w:val="%5."/>
      <w:lvlJc w:val="left"/>
      <w:pPr>
        <w:ind w:left="3600" w:hanging="360"/>
      </w:pPr>
    </w:lvl>
    <w:lvl w:ilvl="5" w:tplc="0C0C0005" w:tentative="1">
      <w:start w:val="1"/>
      <w:numFmt w:val="lowerRoman"/>
      <w:lvlText w:val="%6."/>
      <w:lvlJc w:val="right"/>
      <w:pPr>
        <w:ind w:left="4320" w:hanging="180"/>
      </w:pPr>
    </w:lvl>
    <w:lvl w:ilvl="6" w:tplc="0C0C0001" w:tentative="1">
      <w:start w:val="1"/>
      <w:numFmt w:val="decimal"/>
      <w:lvlText w:val="%7."/>
      <w:lvlJc w:val="left"/>
      <w:pPr>
        <w:ind w:left="5040" w:hanging="360"/>
      </w:pPr>
    </w:lvl>
    <w:lvl w:ilvl="7" w:tplc="0C0C0003" w:tentative="1">
      <w:start w:val="1"/>
      <w:numFmt w:val="lowerLetter"/>
      <w:lvlText w:val="%8."/>
      <w:lvlJc w:val="left"/>
      <w:pPr>
        <w:ind w:left="5760" w:hanging="360"/>
      </w:pPr>
    </w:lvl>
    <w:lvl w:ilvl="8" w:tplc="0C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D3C19"/>
    <w:multiLevelType w:val="multilevel"/>
    <w:tmpl w:val="DC16F734"/>
    <w:styleLink w:val="Style1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18330E13"/>
    <w:multiLevelType w:val="hybridMultilevel"/>
    <w:tmpl w:val="901E4E6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EB0344"/>
    <w:multiLevelType w:val="hybridMultilevel"/>
    <w:tmpl w:val="72E2B794"/>
    <w:lvl w:ilvl="0" w:tplc="529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65904"/>
    <w:multiLevelType w:val="hybridMultilevel"/>
    <w:tmpl w:val="8D0A3A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85229"/>
    <w:multiLevelType w:val="hybridMultilevel"/>
    <w:tmpl w:val="66AC6BC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4D382F"/>
    <w:multiLevelType w:val="hybridMultilevel"/>
    <w:tmpl w:val="67909C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F00C6C"/>
    <w:multiLevelType w:val="hybridMultilevel"/>
    <w:tmpl w:val="51FA6240"/>
    <w:lvl w:ilvl="0" w:tplc="D040D91E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A526DD"/>
    <w:multiLevelType w:val="multilevel"/>
    <w:tmpl w:val="74DEC77E"/>
    <w:styleLink w:val="ASSSCA-Lisepuces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2EF65246"/>
    <w:multiLevelType w:val="hybridMultilevel"/>
    <w:tmpl w:val="02D4D67E"/>
    <w:lvl w:ilvl="0" w:tplc="0C0C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</w:abstractNum>
  <w:abstractNum w:abstractNumId="16" w15:restartNumberingAfterBreak="0">
    <w:nsid w:val="321F7994"/>
    <w:multiLevelType w:val="hybridMultilevel"/>
    <w:tmpl w:val="B918409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F6497"/>
    <w:multiLevelType w:val="multilevel"/>
    <w:tmpl w:val="98F8EA9C"/>
    <w:lvl w:ilvl="0">
      <w:start w:val="8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552" w:hanging="552"/>
      </w:pPr>
      <w:rPr>
        <w:rFonts w:hint="default"/>
      </w:rPr>
    </w:lvl>
    <w:lvl w:ilvl="2">
      <w:start w:val="10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E1C712E"/>
    <w:multiLevelType w:val="hybridMultilevel"/>
    <w:tmpl w:val="7026C85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7E115D"/>
    <w:multiLevelType w:val="hybridMultilevel"/>
    <w:tmpl w:val="C6AAE75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C54A15"/>
    <w:multiLevelType w:val="hybridMultilevel"/>
    <w:tmpl w:val="B16E3710"/>
    <w:lvl w:ilvl="0" w:tplc="0C0C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1" w15:restartNumberingAfterBreak="0">
    <w:nsid w:val="487B4F0B"/>
    <w:multiLevelType w:val="hybridMultilevel"/>
    <w:tmpl w:val="332A61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53210"/>
    <w:multiLevelType w:val="hybridMultilevel"/>
    <w:tmpl w:val="7F204E64"/>
    <w:lvl w:ilvl="0" w:tplc="E55693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CC1358"/>
    <w:multiLevelType w:val="hybridMultilevel"/>
    <w:tmpl w:val="934074EC"/>
    <w:lvl w:ilvl="0" w:tplc="9DFC6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DD4973"/>
    <w:multiLevelType w:val="hybridMultilevel"/>
    <w:tmpl w:val="F378057A"/>
    <w:lvl w:ilvl="0" w:tplc="0C0C0003">
      <w:start w:val="1"/>
      <w:numFmt w:val="bullet"/>
      <w:lvlText w:val="o"/>
      <w:lvlJc w:val="left"/>
      <w:pPr>
        <w:ind w:left="53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5" w15:restartNumberingAfterBreak="0">
    <w:nsid w:val="51364C61"/>
    <w:multiLevelType w:val="hybridMultilevel"/>
    <w:tmpl w:val="F51E45C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C3751E"/>
    <w:multiLevelType w:val="hybridMultilevel"/>
    <w:tmpl w:val="C71E6C7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4B248E"/>
    <w:multiLevelType w:val="hybridMultilevel"/>
    <w:tmpl w:val="16F06560"/>
    <w:lvl w:ilvl="0" w:tplc="02327FA6">
      <w:start w:val="1"/>
      <w:numFmt w:val="decimal"/>
      <w:pStyle w:val="CISSSCA-Titredefigurenumrot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46D33F3"/>
    <w:multiLevelType w:val="hybridMultilevel"/>
    <w:tmpl w:val="5B1486B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5D6099"/>
    <w:multiLevelType w:val="hybridMultilevel"/>
    <w:tmpl w:val="4126D9F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32562B"/>
    <w:multiLevelType w:val="hybridMultilevel"/>
    <w:tmpl w:val="FD72B404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ED600E2"/>
    <w:multiLevelType w:val="hybridMultilevel"/>
    <w:tmpl w:val="9A3EC756"/>
    <w:lvl w:ilvl="0" w:tplc="0C0C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32" w15:restartNumberingAfterBreak="0">
    <w:nsid w:val="614300A3"/>
    <w:multiLevelType w:val="hybridMultilevel"/>
    <w:tmpl w:val="161A34D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64782B"/>
    <w:multiLevelType w:val="hybridMultilevel"/>
    <w:tmpl w:val="BB3ECE1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6D38B4"/>
    <w:multiLevelType w:val="hybridMultilevel"/>
    <w:tmpl w:val="FC24A0C2"/>
    <w:lvl w:ilvl="0" w:tplc="9DFC6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142F0D"/>
    <w:multiLevelType w:val="hybridMultilevel"/>
    <w:tmpl w:val="94E806F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6932AA"/>
    <w:multiLevelType w:val="hybridMultilevel"/>
    <w:tmpl w:val="B50E895E"/>
    <w:lvl w:ilvl="0" w:tplc="0C0C0017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D6C0AF9"/>
    <w:multiLevelType w:val="hybridMultilevel"/>
    <w:tmpl w:val="077A52BE"/>
    <w:lvl w:ilvl="0" w:tplc="0C0C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38" w15:restartNumberingAfterBreak="0">
    <w:nsid w:val="6E546EBF"/>
    <w:multiLevelType w:val="hybridMultilevel"/>
    <w:tmpl w:val="C1464BE2"/>
    <w:lvl w:ilvl="0" w:tplc="24260FC8">
      <w:start w:val="1"/>
      <w:numFmt w:val="bullet"/>
      <w:pStyle w:val="CISSSCA-Listepuces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FA43189"/>
    <w:multiLevelType w:val="hybridMultilevel"/>
    <w:tmpl w:val="173EEF3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1127DB"/>
    <w:multiLevelType w:val="hybridMultilevel"/>
    <w:tmpl w:val="7DC21082"/>
    <w:lvl w:ilvl="0" w:tplc="0C0C0001">
      <w:start w:val="1"/>
      <w:numFmt w:val="bullet"/>
      <w:lvlText w:val=""/>
      <w:lvlJc w:val="left"/>
      <w:pPr>
        <w:ind w:left="63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41" w15:restartNumberingAfterBreak="0">
    <w:nsid w:val="79F469BD"/>
    <w:multiLevelType w:val="hybridMultilevel"/>
    <w:tmpl w:val="8BEAFB6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4E3AC8"/>
    <w:multiLevelType w:val="hybridMultilevel"/>
    <w:tmpl w:val="B8AE7768"/>
    <w:lvl w:ilvl="0" w:tplc="0C0C0003">
      <w:start w:val="1"/>
      <w:numFmt w:val="bullet"/>
      <w:lvlText w:val="o"/>
      <w:lvlJc w:val="left"/>
      <w:pPr>
        <w:ind w:left="99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43" w15:restartNumberingAfterBreak="0">
    <w:nsid w:val="7BD56958"/>
    <w:multiLevelType w:val="hybridMultilevel"/>
    <w:tmpl w:val="63F4DF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20184D"/>
    <w:multiLevelType w:val="hybridMultilevel"/>
    <w:tmpl w:val="CD5A9694"/>
    <w:lvl w:ilvl="0" w:tplc="BC4082E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731" w:hanging="360"/>
      </w:pPr>
    </w:lvl>
    <w:lvl w:ilvl="2" w:tplc="0C0C001B" w:tentative="1">
      <w:start w:val="1"/>
      <w:numFmt w:val="lowerRoman"/>
      <w:lvlText w:val="%3."/>
      <w:lvlJc w:val="right"/>
      <w:pPr>
        <w:ind w:left="1451" w:hanging="180"/>
      </w:pPr>
    </w:lvl>
    <w:lvl w:ilvl="3" w:tplc="0C0C000F" w:tentative="1">
      <w:start w:val="1"/>
      <w:numFmt w:val="decimal"/>
      <w:lvlText w:val="%4."/>
      <w:lvlJc w:val="left"/>
      <w:pPr>
        <w:ind w:left="2171" w:hanging="360"/>
      </w:pPr>
    </w:lvl>
    <w:lvl w:ilvl="4" w:tplc="0C0C0019" w:tentative="1">
      <w:start w:val="1"/>
      <w:numFmt w:val="lowerLetter"/>
      <w:lvlText w:val="%5."/>
      <w:lvlJc w:val="left"/>
      <w:pPr>
        <w:ind w:left="2891" w:hanging="360"/>
      </w:pPr>
    </w:lvl>
    <w:lvl w:ilvl="5" w:tplc="0C0C001B" w:tentative="1">
      <w:start w:val="1"/>
      <w:numFmt w:val="lowerRoman"/>
      <w:lvlText w:val="%6."/>
      <w:lvlJc w:val="right"/>
      <w:pPr>
        <w:ind w:left="3611" w:hanging="180"/>
      </w:pPr>
    </w:lvl>
    <w:lvl w:ilvl="6" w:tplc="0C0C000F" w:tentative="1">
      <w:start w:val="1"/>
      <w:numFmt w:val="decimal"/>
      <w:lvlText w:val="%7."/>
      <w:lvlJc w:val="left"/>
      <w:pPr>
        <w:ind w:left="4331" w:hanging="360"/>
      </w:pPr>
    </w:lvl>
    <w:lvl w:ilvl="7" w:tplc="0C0C0019" w:tentative="1">
      <w:start w:val="1"/>
      <w:numFmt w:val="lowerLetter"/>
      <w:lvlText w:val="%8."/>
      <w:lvlJc w:val="left"/>
      <w:pPr>
        <w:ind w:left="5051" w:hanging="360"/>
      </w:pPr>
    </w:lvl>
    <w:lvl w:ilvl="8" w:tplc="0C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6"/>
  </w:num>
  <w:num w:numId="2">
    <w:abstractNumId w:val="27"/>
  </w:num>
  <w:num w:numId="3">
    <w:abstractNumId w:val="7"/>
  </w:num>
  <w:num w:numId="4">
    <w:abstractNumId w:val="14"/>
  </w:num>
  <w:num w:numId="5">
    <w:abstractNumId w:val="1"/>
  </w:num>
  <w:num w:numId="6">
    <w:abstractNumId w:val="0"/>
  </w:num>
  <w:num w:numId="7">
    <w:abstractNumId w:val="38"/>
  </w:num>
  <w:num w:numId="8">
    <w:abstractNumId w:val="30"/>
  </w:num>
  <w:num w:numId="9">
    <w:abstractNumId w:val="16"/>
  </w:num>
  <w:num w:numId="10">
    <w:abstractNumId w:val="44"/>
  </w:num>
  <w:num w:numId="11">
    <w:abstractNumId w:val="36"/>
  </w:num>
  <w:num w:numId="12">
    <w:abstractNumId w:val="11"/>
  </w:num>
  <w:num w:numId="13">
    <w:abstractNumId w:val="25"/>
  </w:num>
  <w:num w:numId="14">
    <w:abstractNumId w:val="35"/>
  </w:num>
  <w:num w:numId="15">
    <w:abstractNumId w:val="10"/>
  </w:num>
  <w:num w:numId="16">
    <w:abstractNumId w:val="39"/>
  </w:num>
  <w:num w:numId="17">
    <w:abstractNumId w:val="15"/>
  </w:num>
  <w:num w:numId="18">
    <w:abstractNumId w:val="32"/>
  </w:num>
  <w:num w:numId="19">
    <w:abstractNumId w:val="26"/>
  </w:num>
  <w:num w:numId="20">
    <w:abstractNumId w:val="2"/>
  </w:num>
  <w:num w:numId="21">
    <w:abstractNumId w:val="18"/>
  </w:num>
  <w:num w:numId="22">
    <w:abstractNumId w:val="12"/>
  </w:num>
  <w:num w:numId="23">
    <w:abstractNumId w:val="29"/>
  </w:num>
  <w:num w:numId="24">
    <w:abstractNumId w:val="19"/>
  </w:num>
  <w:num w:numId="25">
    <w:abstractNumId w:val="33"/>
  </w:num>
  <w:num w:numId="26">
    <w:abstractNumId w:val="9"/>
  </w:num>
  <w:num w:numId="27">
    <w:abstractNumId w:val="17"/>
  </w:num>
  <w:num w:numId="28">
    <w:abstractNumId w:val="20"/>
  </w:num>
  <w:num w:numId="29">
    <w:abstractNumId w:val="3"/>
  </w:num>
  <w:num w:numId="30">
    <w:abstractNumId w:val="13"/>
  </w:num>
  <w:num w:numId="31">
    <w:abstractNumId w:val="23"/>
  </w:num>
  <w:num w:numId="32">
    <w:abstractNumId w:val="4"/>
  </w:num>
  <w:num w:numId="33">
    <w:abstractNumId w:val="40"/>
  </w:num>
  <w:num w:numId="34">
    <w:abstractNumId w:val="34"/>
  </w:num>
  <w:num w:numId="35">
    <w:abstractNumId w:val="21"/>
  </w:num>
  <w:num w:numId="36">
    <w:abstractNumId w:val="37"/>
  </w:num>
  <w:num w:numId="37">
    <w:abstractNumId w:val="31"/>
  </w:num>
  <w:num w:numId="38">
    <w:abstractNumId w:val="24"/>
  </w:num>
  <w:num w:numId="39">
    <w:abstractNumId w:val="28"/>
  </w:num>
  <w:num w:numId="40">
    <w:abstractNumId w:val="22"/>
  </w:num>
  <w:num w:numId="41">
    <w:abstractNumId w:val="42"/>
  </w:num>
  <w:num w:numId="42">
    <w:abstractNumId w:val="5"/>
  </w:num>
  <w:num w:numId="43">
    <w:abstractNumId w:val="43"/>
  </w:num>
  <w:num w:numId="44">
    <w:abstractNumId w:val="8"/>
  </w:num>
  <w:num w:numId="45">
    <w:abstractNumId w:val="4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hideSpellingErrors/>
  <w:hideGrammaticalErrors/>
  <w:activeWritingStyle w:appName="MSWord" w:lang="fr-CA" w:vendorID="64" w:dllVersion="131078" w:nlCheck="1" w:checkStyle="0"/>
  <w:activeWritingStyle w:appName="MSWord" w:lang="fr-FR" w:vendorID="64" w:dllVersion="131078" w:nlCheck="1" w:checkStyle="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57353">
      <o:colormenu v:ext="edit" strokecolor="red"/>
    </o:shapedefaults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34"/>
    <w:rsid w:val="00007086"/>
    <w:rsid w:val="000103EF"/>
    <w:rsid w:val="000155AE"/>
    <w:rsid w:val="000166FD"/>
    <w:rsid w:val="00016A2E"/>
    <w:rsid w:val="000211B7"/>
    <w:rsid w:val="00021A70"/>
    <w:rsid w:val="00022F30"/>
    <w:rsid w:val="000270DC"/>
    <w:rsid w:val="000319AD"/>
    <w:rsid w:val="00034BD9"/>
    <w:rsid w:val="000360BF"/>
    <w:rsid w:val="00040BD4"/>
    <w:rsid w:val="00040C5D"/>
    <w:rsid w:val="00042EED"/>
    <w:rsid w:val="00043ED1"/>
    <w:rsid w:val="0005247C"/>
    <w:rsid w:val="00052763"/>
    <w:rsid w:val="00054202"/>
    <w:rsid w:val="00057885"/>
    <w:rsid w:val="00065DF4"/>
    <w:rsid w:val="00066ED2"/>
    <w:rsid w:val="0006769F"/>
    <w:rsid w:val="00071FB6"/>
    <w:rsid w:val="000758D1"/>
    <w:rsid w:val="000812E3"/>
    <w:rsid w:val="0008350B"/>
    <w:rsid w:val="00085858"/>
    <w:rsid w:val="00091A6D"/>
    <w:rsid w:val="000953B4"/>
    <w:rsid w:val="00096183"/>
    <w:rsid w:val="00096887"/>
    <w:rsid w:val="000A501A"/>
    <w:rsid w:val="000A6B01"/>
    <w:rsid w:val="000A7230"/>
    <w:rsid w:val="000B634C"/>
    <w:rsid w:val="000B79AA"/>
    <w:rsid w:val="000B7EA8"/>
    <w:rsid w:val="000C2FFF"/>
    <w:rsid w:val="000C72AC"/>
    <w:rsid w:val="000D512C"/>
    <w:rsid w:val="000E1853"/>
    <w:rsid w:val="000E1B7B"/>
    <w:rsid w:val="000E2377"/>
    <w:rsid w:val="000E7697"/>
    <w:rsid w:val="000F12E5"/>
    <w:rsid w:val="000F1D67"/>
    <w:rsid w:val="000F72E2"/>
    <w:rsid w:val="000F7D50"/>
    <w:rsid w:val="00104243"/>
    <w:rsid w:val="00107675"/>
    <w:rsid w:val="00107D11"/>
    <w:rsid w:val="00113DA9"/>
    <w:rsid w:val="001161BE"/>
    <w:rsid w:val="001204AE"/>
    <w:rsid w:val="00126AC4"/>
    <w:rsid w:val="00126C60"/>
    <w:rsid w:val="001310EA"/>
    <w:rsid w:val="001440FD"/>
    <w:rsid w:val="00147967"/>
    <w:rsid w:val="00150753"/>
    <w:rsid w:val="0015152A"/>
    <w:rsid w:val="00151629"/>
    <w:rsid w:val="001559FA"/>
    <w:rsid w:val="001571B5"/>
    <w:rsid w:val="00157C49"/>
    <w:rsid w:val="001627F2"/>
    <w:rsid w:val="00163ED3"/>
    <w:rsid w:val="00165BF3"/>
    <w:rsid w:val="0016704F"/>
    <w:rsid w:val="00167432"/>
    <w:rsid w:val="001705FF"/>
    <w:rsid w:val="00170B8D"/>
    <w:rsid w:val="001724C5"/>
    <w:rsid w:val="00172CF3"/>
    <w:rsid w:val="00174323"/>
    <w:rsid w:val="0017500B"/>
    <w:rsid w:val="001751F7"/>
    <w:rsid w:val="0017783D"/>
    <w:rsid w:val="00183B2B"/>
    <w:rsid w:val="00183FC5"/>
    <w:rsid w:val="001903EF"/>
    <w:rsid w:val="00192700"/>
    <w:rsid w:val="00192920"/>
    <w:rsid w:val="0019466A"/>
    <w:rsid w:val="001968BC"/>
    <w:rsid w:val="00197B03"/>
    <w:rsid w:val="001A271E"/>
    <w:rsid w:val="001A4F8F"/>
    <w:rsid w:val="001A697B"/>
    <w:rsid w:val="001B2699"/>
    <w:rsid w:val="001B7BB7"/>
    <w:rsid w:val="001C181D"/>
    <w:rsid w:val="001C1AA3"/>
    <w:rsid w:val="001C2123"/>
    <w:rsid w:val="001C519D"/>
    <w:rsid w:val="001D0FFF"/>
    <w:rsid w:val="001D1B5C"/>
    <w:rsid w:val="001D35A2"/>
    <w:rsid w:val="001D411C"/>
    <w:rsid w:val="001E0C55"/>
    <w:rsid w:val="001E0E2F"/>
    <w:rsid w:val="001E241E"/>
    <w:rsid w:val="001E31B4"/>
    <w:rsid w:val="001F20B7"/>
    <w:rsid w:val="001F3D19"/>
    <w:rsid w:val="001F530F"/>
    <w:rsid w:val="001F6794"/>
    <w:rsid w:val="00200265"/>
    <w:rsid w:val="00202DE8"/>
    <w:rsid w:val="00204EFE"/>
    <w:rsid w:val="00205562"/>
    <w:rsid w:val="00211393"/>
    <w:rsid w:val="002216DE"/>
    <w:rsid w:val="0022192F"/>
    <w:rsid w:val="002276BF"/>
    <w:rsid w:val="00230467"/>
    <w:rsid w:val="002305C8"/>
    <w:rsid w:val="002338C1"/>
    <w:rsid w:val="00236372"/>
    <w:rsid w:val="00240A23"/>
    <w:rsid w:val="00241395"/>
    <w:rsid w:val="0024216E"/>
    <w:rsid w:val="0024304B"/>
    <w:rsid w:val="002459FD"/>
    <w:rsid w:val="002467BE"/>
    <w:rsid w:val="00246CE1"/>
    <w:rsid w:val="0025257D"/>
    <w:rsid w:val="002535C9"/>
    <w:rsid w:val="00253AD0"/>
    <w:rsid w:val="002572D7"/>
    <w:rsid w:val="0026000A"/>
    <w:rsid w:val="0026051B"/>
    <w:rsid w:val="002624AF"/>
    <w:rsid w:val="00262744"/>
    <w:rsid w:val="00262926"/>
    <w:rsid w:val="0026720E"/>
    <w:rsid w:val="002775DF"/>
    <w:rsid w:val="00282A33"/>
    <w:rsid w:val="00290880"/>
    <w:rsid w:val="00291508"/>
    <w:rsid w:val="00295317"/>
    <w:rsid w:val="00295908"/>
    <w:rsid w:val="002A0174"/>
    <w:rsid w:val="002A270B"/>
    <w:rsid w:val="002A32A8"/>
    <w:rsid w:val="002A415A"/>
    <w:rsid w:val="002B0C5D"/>
    <w:rsid w:val="002B3E87"/>
    <w:rsid w:val="002B5E76"/>
    <w:rsid w:val="002B6634"/>
    <w:rsid w:val="002B72DA"/>
    <w:rsid w:val="002C192F"/>
    <w:rsid w:val="002C607D"/>
    <w:rsid w:val="002D1C15"/>
    <w:rsid w:val="002D3A31"/>
    <w:rsid w:val="002D3E24"/>
    <w:rsid w:val="002D65C1"/>
    <w:rsid w:val="002D7F80"/>
    <w:rsid w:val="002E36D2"/>
    <w:rsid w:val="002E484C"/>
    <w:rsid w:val="002E5D8A"/>
    <w:rsid w:val="002E705A"/>
    <w:rsid w:val="002F0AFD"/>
    <w:rsid w:val="002F10F9"/>
    <w:rsid w:val="002F635C"/>
    <w:rsid w:val="00300A0E"/>
    <w:rsid w:val="00301F73"/>
    <w:rsid w:val="00302750"/>
    <w:rsid w:val="00307BBC"/>
    <w:rsid w:val="00312B3C"/>
    <w:rsid w:val="00322948"/>
    <w:rsid w:val="00323D38"/>
    <w:rsid w:val="0032572B"/>
    <w:rsid w:val="00325DB3"/>
    <w:rsid w:val="003268C5"/>
    <w:rsid w:val="003325EB"/>
    <w:rsid w:val="00334A4A"/>
    <w:rsid w:val="0034228A"/>
    <w:rsid w:val="00342C0F"/>
    <w:rsid w:val="003475EA"/>
    <w:rsid w:val="00354193"/>
    <w:rsid w:val="00366B73"/>
    <w:rsid w:val="0037058F"/>
    <w:rsid w:val="0037072C"/>
    <w:rsid w:val="0037315B"/>
    <w:rsid w:val="00377233"/>
    <w:rsid w:val="00377D92"/>
    <w:rsid w:val="00381853"/>
    <w:rsid w:val="003818C7"/>
    <w:rsid w:val="00386DA1"/>
    <w:rsid w:val="0039050F"/>
    <w:rsid w:val="00391B0D"/>
    <w:rsid w:val="0039240E"/>
    <w:rsid w:val="003A3715"/>
    <w:rsid w:val="003A462D"/>
    <w:rsid w:val="003A5493"/>
    <w:rsid w:val="003A5EBF"/>
    <w:rsid w:val="003A7DDB"/>
    <w:rsid w:val="003B1A42"/>
    <w:rsid w:val="003B2A47"/>
    <w:rsid w:val="003B5AE0"/>
    <w:rsid w:val="003B7039"/>
    <w:rsid w:val="003D20BE"/>
    <w:rsid w:val="003D2846"/>
    <w:rsid w:val="003E5B5A"/>
    <w:rsid w:val="003F124B"/>
    <w:rsid w:val="003F294A"/>
    <w:rsid w:val="003F695C"/>
    <w:rsid w:val="0040189B"/>
    <w:rsid w:val="00402C94"/>
    <w:rsid w:val="004079C8"/>
    <w:rsid w:val="00407B79"/>
    <w:rsid w:val="00411179"/>
    <w:rsid w:val="00412B84"/>
    <w:rsid w:val="00413412"/>
    <w:rsid w:val="0041561E"/>
    <w:rsid w:val="00415958"/>
    <w:rsid w:val="00415A05"/>
    <w:rsid w:val="0042453E"/>
    <w:rsid w:val="004248C2"/>
    <w:rsid w:val="00425A45"/>
    <w:rsid w:val="00427585"/>
    <w:rsid w:val="00431FC2"/>
    <w:rsid w:val="004333D3"/>
    <w:rsid w:val="004339AD"/>
    <w:rsid w:val="00433FDA"/>
    <w:rsid w:val="00437206"/>
    <w:rsid w:val="00444386"/>
    <w:rsid w:val="004453F7"/>
    <w:rsid w:val="004478E6"/>
    <w:rsid w:val="00450295"/>
    <w:rsid w:val="004504F6"/>
    <w:rsid w:val="0045390F"/>
    <w:rsid w:val="00453B6B"/>
    <w:rsid w:val="00453D77"/>
    <w:rsid w:val="00454120"/>
    <w:rsid w:val="00454918"/>
    <w:rsid w:val="00473710"/>
    <w:rsid w:val="00484A4D"/>
    <w:rsid w:val="0049022A"/>
    <w:rsid w:val="00493A48"/>
    <w:rsid w:val="00494843"/>
    <w:rsid w:val="004A5CA4"/>
    <w:rsid w:val="004C065D"/>
    <w:rsid w:val="004C2368"/>
    <w:rsid w:val="004C5CDF"/>
    <w:rsid w:val="004C6851"/>
    <w:rsid w:val="004C738E"/>
    <w:rsid w:val="004D3691"/>
    <w:rsid w:val="004D757B"/>
    <w:rsid w:val="004E462C"/>
    <w:rsid w:val="004E4B11"/>
    <w:rsid w:val="004F1A30"/>
    <w:rsid w:val="004F1B07"/>
    <w:rsid w:val="004F2AF2"/>
    <w:rsid w:val="004F402B"/>
    <w:rsid w:val="004F5AFB"/>
    <w:rsid w:val="004F5DB3"/>
    <w:rsid w:val="004F66A0"/>
    <w:rsid w:val="00500B1B"/>
    <w:rsid w:val="00500B67"/>
    <w:rsid w:val="005031E2"/>
    <w:rsid w:val="00504967"/>
    <w:rsid w:val="0050597E"/>
    <w:rsid w:val="00505CF7"/>
    <w:rsid w:val="00510512"/>
    <w:rsid w:val="00517372"/>
    <w:rsid w:val="0052513F"/>
    <w:rsid w:val="00527AFF"/>
    <w:rsid w:val="00530F62"/>
    <w:rsid w:val="00532830"/>
    <w:rsid w:val="00534A59"/>
    <w:rsid w:val="00535A3C"/>
    <w:rsid w:val="00536A68"/>
    <w:rsid w:val="00537101"/>
    <w:rsid w:val="00543746"/>
    <w:rsid w:val="00543ED2"/>
    <w:rsid w:val="005467B7"/>
    <w:rsid w:val="00550ED7"/>
    <w:rsid w:val="0055163D"/>
    <w:rsid w:val="0055769D"/>
    <w:rsid w:val="00562248"/>
    <w:rsid w:val="00566D76"/>
    <w:rsid w:val="005673CE"/>
    <w:rsid w:val="0057010E"/>
    <w:rsid w:val="005707DA"/>
    <w:rsid w:val="00572A6C"/>
    <w:rsid w:val="005730C8"/>
    <w:rsid w:val="00575197"/>
    <w:rsid w:val="00577984"/>
    <w:rsid w:val="00581F22"/>
    <w:rsid w:val="0058577F"/>
    <w:rsid w:val="005866C2"/>
    <w:rsid w:val="00590D03"/>
    <w:rsid w:val="00591400"/>
    <w:rsid w:val="00592B49"/>
    <w:rsid w:val="00594219"/>
    <w:rsid w:val="0059423C"/>
    <w:rsid w:val="00594943"/>
    <w:rsid w:val="00596673"/>
    <w:rsid w:val="00596F46"/>
    <w:rsid w:val="005A294E"/>
    <w:rsid w:val="005A5A47"/>
    <w:rsid w:val="005A693B"/>
    <w:rsid w:val="005B0A5D"/>
    <w:rsid w:val="005B0E11"/>
    <w:rsid w:val="005B127C"/>
    <w:rsid w:val="005B1E68"/>
    <w:rsid w:val="005B27E2"/>
    <w:rsid w:val="005D05AC"/>
    <w:rsid w:val="005D0DE5"/>
    <w:rsid w:val="005D2A72"/>
    <w:rsid w:val="005D34AF"/>
    <w:rsid w:val="005D5B0A"/>
    <w:rsid w:val="005D6B65"/>
    <w:rsid w:val="005D6B78"/>
    <w:rsid w:val="005D7EB5"/>
    <w:rsid w:val="005E2B95"/>
    <w:rsid w:val="005E3A81"/>
    <w:rsid w:val="005E5C24"/>
    <w:rsid w:val="005F5883"/>
    <w:rsid w:val="005F6850"/>
    <w:rsid w:val="006044BF"/>
    <w:rsid w:val="006148C4"/>
    <w:rsid w:val="006223A9"/>
    <w:rsid w:val="00623901"/>
    <w:rsid w:val="00624562"/>
    <w:rsid w:val="00625B80"/>
    <w:rsid w:val="006316A7"/>
    <w:rsid w:val="0063299F"/>
    <w:rsid w:val="00635A35"/>
    <w:rsid w:val="00636148"/>
    <w:rsid w:val="006361B0"/>
    <w:rsid w:val="00641F10"/>
    <w:rsid w:val="00644405"/>
    <w:rsid w:val="00647CC4"/>
    <w:rsid w:val="006550A1"/>
    <w:rsid w:val="0065633E"/>
    <w:rsid w:val="0066087B"/>
    <w:rsid w:val="00663ACA"/>
    <w:rsid w:val="0066579B"/>
    <w:rsid w:val="006658A4"/>
    <w:rsid w:val="00666CF0"/>
    <w:rsid w:val="00670FB3"/>
    <w:rsid w:val="00674BFE"/>
    <w:rsid w:val="00674DA9"/>
    <w:rsid w:val="0067792F"/>
    <w:rsid w:val="00677DDB"/>
    <w:rsid w:val="00686290"/>
    <w:rsid w:val="00692B17"/>
    <w:rsid w:val="00693EB8"/>
    <w:rsid w:val="0069586D"/>
    <w:rsid w:val="006970D4"/>
    <w:rsid w:val="006A1777"/>
    <w:rsid w:val="006A2617"/>
    <w:rsid w:val="006A48A6"/>
    <w:rsid w:val="006A512E"/>
    <w:rsid w:val="006A6F45"/>
    <w:rsid w:val="006A7E45"/>
    <w:rsid w:val="006B38C2"/>
    <w:rsid w:val="006C0E38"/>
    <w:rsid w:val="006C4E48"/>
    <w:rsid w:val="006C7D78"/>
    <w:rsid w:val="006D55CC"/>
    <w:rsid w:val="006E79C1"/>
    <w:rsid w:val="006F3382"/>
    <w:rsid w:val="006F5785"/>
    <w:rsid w:val="00701086"/>
    <w:rsid w:val="00703447"/>
    <w:rsid w:val="00705862"/>
    <w:rsid w:val="007060E0"/>
    <w:rsid w:val="00707C17"/>
    <w:rsid w:val="00711C9C"/>
    <w:rsid w:val="00712805"/>
    <w:rsid w:val="007130A6"/>
    <w:rsid w:val="00714F0E"/>
    <w:rsid w:val="007210E5"/>
    <w:rsid w:val="00730B76"/>
    <w:rsid w:val="0073255A"/>
    <w:rsid w:val="00734F67"/>
    <w:rsid w:val="007358F8"/>
    <w:rsid w:val="007359F1"/>
    <w:rsid w:val="00741D29"/>
    <w:rsid w:val="007437E7"/>
    <w:rsid w:val="00746267"/>
    <w:rsid w:val="00746B35"/>
    <w:rsid w:val="00746DE0"/>
    <w:rsid w:val="007501ED"/>
    <w:rsid w:val="0075208A"/>
    <w:rsid w:val="00754731"/>
    <w:rsid w:val="00760F06"/>
    <w:rsid w:val="00763174"/>
    <w:rsid w:val="007633B7"/>
    <w:rsid w:val="00763FCE"/>
    <w:rsid w:val="00766071"/>
    <w:rsid w:val="00766E01"/>
    <w:rsid w:val="00771CF3"/>
    <w:rsid w:val="00772920"/>
    <w:rsid w:val="00773333"/>
    <w:rsid w:val="00773FFE"/>
    <w:rsid w:val="00780907"/>
    <w:rsid w:val="007815DE"/>
    <w:rsid w:val="00784955"/>
    <w:rsid w:val="00785B59"/>
    <w:rsid w:val="00796FAB"/>
    <w:rsid w:val="00797555"/>
    <w:rsid w:val="007A2A61"/>
    <w:rsid w:val="007A387B"/>
    <w:rsid w:val="007A423A"/>
    <w:rsid w:val="007A4786"/>
    <w:rsid w:val="007A74F6"/>
    <w:rsid w:val="007B2167"/>
    <w:rsid w:val="007B4025"/>
    <w:rsid w:val="007B4E08"/>
    <w:rsid w:val="007B55EC"/>
    <w:rsid w:val="007C2105"/>
    <w:rsid w:val="007C3ADE"/>
    <w:rsid w:val="007C4CCA"/>
    <w:rsid w:val="007C5A02"/>
    <w:rsid w:val="007C67ED"/>
    <w:rsid w:val="007D1067"/>
    <w:rsid w:val="007D40FB"/>
    <w:rsid w:val="007D7ED3"/>
    <w:rsid w:val="007E0814"/>
    <w:rsid w:val="007E0B86"/>
    <w:rsid w:val="007E22DA"/>
    <w:rsid w:val="007F06A7"/>
    <w:rsid w:val="007F20D5"/>
    <w:rsid w:val="007F37DE"/>
    <w:rsid w:val="007F4D51"/>
    <w:rsid w:val="00807E04"/>
    <w:rsid w:val="00812510"/>
    <w:rsid w:val="008129FE"/>
    <w:rsid w:val="00815E14"/>
    <w:rsid w:val="0081668F"/>
    <w:rsid w:val="00816D5B"/>
    <w:rsid w:val="00817290"/>
    <w:rsid w:val="008200AD"/>
    <w:rsid w:val="008203C1"/>
    <w:rsid w:val="008237EA"/>
    <w:rsid w:val="00824499"/>
    <w:rsid w:val="00825D70"/>
    <w:rsid w:val="00830799"/>
    <w:rsid w:val="0083212C"/>
    <w:rsid w:val="00834967"/>
    <w:rsid w:val="008419FE"/>
    <w:rsid w:val="00843044"/>
    <w:rsid w:val="008437BC"/>
    <w:rsid w:val="008449B8"/>
    <w:rsid w:val="00863DD6"/>
    <w:rsid w:val="00866108"/>
    <w:rsid w:val="00866CFC"/>
    <w:rsid w:val="00874DEA"/>
    <w:rsid w:val="00876935"/>
    <w:rsid w:val="008774D8"/>
    <w:rsid w:val="00877F45"/>
    <w:rsid w:val="00883F21"/>
    <w:rsid w:val="00887116"/>
    <w:rsid w:val="00887DA4"/>
    <w:rsid w:val="00892315"/>
    <w:rsid w:val="0089232D"/>
    <w:rsid w:val="00893638"/>
    <w:rsid w:val="008939E9"/>
    <w:rsid w:val="00894835"/>
    <w:rsid w:val="00895833"/>
    <w:rsid w:val="00896110"/>
    <w:rsid w:val="008A76D1"/>
    <w:rsid w:val="008B2552"/>
    <w:rsid w:val="008B54B0"/>
    <w:rsid w:val="008B5865"/>
    <w:rsid w:val="008C2656"/>
    <w:rsid w:val="008C2EAB"/>
    <w:rsid w:val="008C35CD"/>
    <w:rsid w:val="008C42B7"/>
    <w:rsid w:val="008C5DEA"/>
    <w:rsid w:val="008C6AE8"/>
    <w:rsid w:val="008D1212"/>
    <w:rsid w:val="008D2739"/>
    <w:rsid w:val="008D44BE"/>
    <w:rsid w:val="008D7F57"/>
    <w:rsid w:val="008F01B9"/>
    <w:rsid w:val="008F06A4"/>
    <w:rsid w:val="008F593E"/>
    <w:rsid w:val="008F6860"/>
    <w:rsid w:val="0090083C"/>
    <w:rsid w:val="009018A8"/>
    <w:rsid w:val="00912D4D"/>
    <w:rsid w:val="00915546"/>
    <w:rsid w:val="00917573"/>
    <w:rsid w:val="00924A87"/>
    <w:rsid w:val="00924C60"/>
    <w:rsid w:val="00930CF1"/>
    <w:rsid w:val="00935D17"/>
    <w:rsid w:val="00935EC4"/>
    <w:rsid w:val="009365F0"/>
    <w:rsid w:val="00936A8C"/>
    <w:rsid w:val="0095309D"/>
    <w:rsid w:val="00954F87"/>
    <w:rsid w:val="00957CA9"/>
    <w:rsid w:val="00960000"/>
    <w:rsid w:val="0096417C"/>
    <w:rsid w:val="00967209"/>
    <w:rsid w:val="00971CCC"/>
    <w:rsid w:val="00973CD1"/>
    <w:rsid w:val="00976F7F"/>
    <w:rsid w:val="009800C9"/>
    <w:rsid w:val="009823E4"/>
    <w:rsid w:val="00984402"/>
    <w:rsid w:val="00984466"/>
    <w:rsid w:val="009850CA"/>
    <w:rsid w:val="00992027"/>
    <w:rsid w:val="009A0418"/>
    <w:rsid w:val="009A18A0"/>
    <w:rsid w:val="009A67D1"/>
    <w:rsid w:val="009A7F8E"/>
    <w:rsid w:val="009B2BCA"/>
    <w:rsid w:val="009B2F97"/>
    <w:rsid w:val="009B3819"/>
    <w:rsid w:val="009B790D"/>
    <w:rsid w:val="009C1303"/>
    <w:rsid w:val="009C15C5"/>
    <w:rsid w:val="009C5775"/>
    <w:rsid w:val="009C59E8"/>
    <w:rsid w:val="009C650A"/>
    <w:rsid w:val="009C7432"/>
    <w:rsid w:val="009C78B7"/>
    <w:rsid w:val="009D3292"/>
    <w:rsid w:val="009D3C3D"/>
    <w:rsid w:val="009E53C4"/>
    <w:rsid w:val="009F08DF"/>
    <w:rsid w:val="009F0A60"/>
    <w:rsid w:val="009F308B"/>
    <w:rsid w:val="009F5742"/>
    <w:rsid w:val="00A04A16"/>
    <w:rsid w:val="00A05492"/>
    <w:rsid w:val="00A0734D"/>
    <w:rsid w:val="00A13048"/>
    <w:rsid w:val="00A17090"/>
    <w:rsid w:val="00A2297C"/>
    <w:rsid w:val="00A229F1"/>
    <w:rsid w:val="00A24197"/>
    <w:rsid w:val="00A258F6"/>
    <w:rsid w:val="00A33560"/>
    <w:rsid w:val="00A3506A"/>
    <w:rsid w:val="00A37BCE"/>
    <w:rsid w:val="00A4334E"/>
    <w:rsid w:val="00A4398D"/>
    <w:rsid w:val="00A45566"/>
    <w:rsid w:val="00A51F92"/>
    <w:rsid w:val="00A57A38"/>
    <w:rsid w:val="00A624A2"/>
    <w:rsid w:val="00A625F5"/>
    <w:rsid w:val="00A62DB4"/>
    <w:rsid w:val="00A646B3"/>
    <w:rsid w:val="00A7290F"/>
    <w:rsid w:val="00A7437A"/>
    <w:rsid w:val="00A8626D"/>
    <w:rsid w:val="00A873F1"/>
    <w:rsid w:val="00A90EA1"/>
    <w:rsid w:val="00A9181A"/>
    <w:rsid w:val="00A9212D"/>
    <w:rsid w:val="00A9393D"/>
    <w:rsid w:val="00A945F1"/>
    <w:rsid w:val="00A94607"/>
    <w:rsid w:val="00A95A1A"/>
    <w:rsid w:val="00A974B5"/>
    <w:rsid w:val="00AA0579"/>
    <w:rsid w:val="00AA2B90"/>
    <w:rsid w:val="00AA3807"/>
    <w:rsid w:val="00AB4E72"/>
    <w:rsid w:val="00AB5922"/>
    <w:rsid w:val="00AC2587"/>
    <w:rsid w:val="00AC4920"/>
    <w:rsid w:val="00AC5E94"/>
    <w:rsid w:val="00AC7DA4"/>
    <w:rsid w:val="00AD06F9"/>
    <w:rsid w:val="00AE11E3"/>
    <w:rsid w:val="00AE24DF"/>
    <w:rsid w:val="00AE305B"/>
    <w:rsid w:val="00AE30FD"/>
    <w:rsid w:val="00AE384D"/>
    <w:rsid w:val="00AE4FC2"/>
    <w:rsid w:val="00AF7465"/>
    <w:rsid w:val="00B04702"/>
    <w:rsid w:val="00B112CB"/>
    <w:rsid w:val="00B13A68"/>
    <w:rsid w:val="00B24D4D"/>
    <w:rsid w:val="00B25302"/>
    <w:rsid w:val="00B2623B"/>
    <w:rsid w:val="00B2756A"/>
    <w:rsid w:val="00B377AD"/>
    <w:rsid w:val="00B45BCB"/>
    <w:rsid w:val="00B46D9B"/>
    <w:rsid w:val="00B5002D"/>
    <w:rsid w:val="00B50A50"/>
    <w:rsid w:val="00B512BD"/>
    <w:rsid w:val="00B5768F"/>
    <w:rsid w:val="00B57B66"/>
    <w:rsid w:val="00B6203A"/>
    <w:rsid w:val="00B65547"/>
    <w:rsid w:val="00B677B3"/>
    <w:rsid w:val="00B73799"/>
    <w:rsid w:val="00B752DA"/>
    <w:rsid w:val="00B754DF"/>
    <w:rsid w:val="00B764BB"/>
    <w:rsid w:val="00B804D8"/>
    <w:rsid w:val="00B80E27"/>
    <w:rsid w:val="00B871ED"/>
    <w:rsid w:val="00B90F82"/>
    <w:rsid w:val="00B92E8B"/>
    <w:rsid w:val="00B93367"/>
    <w:rsid w:val="00B97663"/>
    <w:rsid w:val="00BA2AD5"/>
    <w:rsid w:val="00BA537F"/>
    <w:rsid w:val="00BA5509"/>
    <w:rsid w:val="00BA7C6E"/>
    <w:rsid w:val="00BB12D1"/>
    <w:rsid w:val="00BB1D29"/>
    <w:rsid w:val="00BB26F5"/>
    <w:rsid w:val="00BB4A6A"/>
    <w:rsid w:val="00BB5EB7"/>
    <w:rsid w:val="00BB66BE"/>
    <w:rsid w:val="00BC1651"/>
    <w:rsid w:val="00BC2D26"/>
    <w:rsid w:val="00BD311B"/>
    <w:rsid w:val="00BD36FE"/>
    <w:rsid w:val="00BD7DBC"/>
    <w:rsid w:val="00BE38B8"/>
    <w:rsid w:val="00BE3C83"/>
    <w:rsid w:val="00BE4FF1"/>
    <w:rsid w:val="00BE5042"/>
    <w:rsid w:val="00BE5743"/>
    <w:rsid w:val="00BE61F8"/>
    <w:rsid w:val="00BE6C45"/>
    <w:rsid w:val="00BF3DCC"/>
    <w:rsid w:val="00BF43A2"/>
    <w:rsid w:val="00C04747"/>
    <w:rsid w:val="00C04BC8"/>
    <w:rsid w:val="00C07A11"/>
    <w:rsid w:val="00C07BC7"/>
    <w:rsid w:val="00C10A02"/>
    <w:rsid w:val="00C11CA3"/>
    <w:rsid w:val="00C17506"/>
    <w:rsid w:val="00C21ACD"/>
    <w:rsid w:val="00C22EED"/>
    <w:rsid w:val="00C2300E"/>
    <w:rsid w:val="00C25613"/>
    <w:rsid w:val="00C26E2A"/>
    <w:rsid w:val="00C26E2C"/>
    <w:rsid w:val="00C31E9A"/>
    <w:rsid w:val="00C3272C"/>
    <w:rsid w:val="00C36934"/>
    <w:rsid w:val="00C3746A"/>
    <w:rsid w:val="00C44B1E"/>
    <w:rsid w:val="00C47188"/>
    <w:rsid w:val="00C50BA0"/>
    <w:rsid w:val="00C5332D"/>
    <w:rsid w:val="00C53D6A"/>
    <w:rsid w:val="00C540F2"/>
    <w:rsid w:val="00C60439"/>
    <w:rsid w:val="00C6302A"/>
    <w:rsid w:val="00C633DA"/>
    <w:rsid w:val="00C6720F"/>
    <w:rsid w:val="00C67D06"/>
    <w:rsid w:val="00C7343C"/>
    <w:rsid w:val="00C73D97"/>
    <w:rsid w:val="00C74B17"/>
    <w:rsid w:val="00C74F86"/>
    <w:rsid w:val="00C8035C"/>
    <w:rsid w:val="00C82C0A"/>
    <w:rsid w:val="00C87D7E"/>
    <w:rsid w:val="00C911B6"/>
    <w:rsid w:val="00C932F1"/>
    <w:rsid w:val="00C960A9"/>
    <w:rsid w:val="00C9714E"/>
    <w:rsid w:val="00C97CA4"/>
    <w:rsid w:val="00CA099D"/>
    <w:rsid w:val="00CA104C"/>
    <w:rsid w:val="00CB2AEF"/>
    <w:rsid w:val="00CB3CD0"/>
    <w:rsid w:val="00CB64CD"/>
    <w:rsid w:val="00CC032D"/>
    <w:rsid w:val="00CC1A82"/>
    <w:rsid w:val="00CD277C"/>
    <w:rsid w:val="00CD4DD0"/>
    <w:rsid w:val="00CD5A68"/>
    <w:rsid w:val="00CE292F"/>
    <w:rsid w:val="00CE5497"/>
    <w:rsid w:val="00CF2DFD"/>
    <w:rsid w:val="00CF3A3E"/>
    <w:rsid w:val="00CF70E3"/>
    <w:rsid w:val="00CF7530"/>
    <w:rsid w:val="00D026DB"/>
    <w:rsid w:val="00D02A12"/>
    <w:rsid w:val="00D02F38"/>
    <w:rsid w:val="00D03320"/>
    <w:rsid w:val="00D038F2"/>
    <w:rsid w:val="00D063CA"/>
    <w:rsid w:val="00D07FE3"/>
    <w:rsid w:val="00D10681"/>
    <w:rsid w:val="00D11EAD"/>
    <w:rsid w:val="00D130DB"/>
    <w:rsid w:val="00D15BC4"/>
    <w:rsid w:val="00D20292"/>
    <w:rsid w:val="00D21960"/>
    <w:rsid w:val="00D225C7"/>
    <w:rsid w:val="00D3040A"/>
    <w:rsid w:val="00D341C0"/>
    <w:rsid w:val="00D347E0"/>
    <w:rsid w:val="00D43C4D"/>
    <w:rsid w:val="00D46EE3"/>
    <w:rsid w:val="00D473C4"/>
    <w:rsid w:val="00D5087F"/>
    <w:rsid w:val="00D50C92"/>
    <w:rsid w:val="00D52826"/>
    <w:rsid w:val="00D53C7B"/>
    <w:rsid w:val="00D55B12"/>
    <w:rsid w:val="00D5628D"/>
    <w:rsid w:val="00D56C8A"/>
    <w:rsid w:val="00D60A1D"/>
    <w:rsid w:val="00D77F8A"/>
    <w:rsid w:val="00D82293"/>
    <w:rsid w:val="00D83165"/>
    <w:rsid w:val="00D84445"/>
    <w:rsid w:val="00D847DB"/>
    <w:rsid w:val="00DA05EC"/>
    <w:rsid w:val="00DA3870"/>
    <w:rsid w:val="00DA5085"/>
    <w:rsid w:val="00DA7C68"/>
    <w:rsid w:val="00DB3BFC"/>
    <w:rsid w:val="00DB55C8"/>
    <w:rsid w:val="00DB709E"/>
    <w:rsid w:val="00DC023F"/>
    <w:rsid w:val="00DC1477"/>
    <w:rsid w:val="00DC24E5"/>
    <w:rsid w:val="00DC2760"/>
    <w:rsid w:val="00DC3114"/>
    <w:rsid w:val="00DC526F"/>
    <w:rsid w:val="00DC5633"/>
    <w:rsid w:val="00DC5AEC"/>
    <w:rsid w:val="00DC7076"/>
    <w:rsid w:val="00DC7D2C"/>
    <w:rsid w:val="00DD1010"/>
    <w:rsid w:val="00DD33B1"/>
    <w:rsid w:val="00DD6EA5"/>
    <w:rsid w:val="00DE3D08"/>
    <w:rsid w:val="00DE617F"/>
    <w:rsid w:val="00DE7024"/>
    <w:rsid w:val="00DF0B0C"/>
    <w:rsid w:val="00DF21BE"/>
    <w:rsid w:val="00DF7172"/>
    <w:rsid w:val="00E03795"/>
    <w:rsid w:val="00E07495"/>
    <w:rsid w:val="00E13E25"/>
    <w:rsid w:val="00E178B9"/>
    <w:rsid w:val="00E258DD"/>
    <w:rsid w:val="00E3044D"/>
    <w:rsid w:val="00E310F8"/>
    <w:rsid w:val="00E31687"/>
    <w:rsid w:val="00E3359D"/>
    <w:rsid w:val="00E34013"/>
    <w:rsid w:val="00E3444B"/>
    <w:rsid w:val="00E34DCB"/>
    <w:rsid w:val="00E4421F"/>
    <w:rsid w:val="00E45CE4"/>
    <w:rsid w:val="00E46A20"/>
    <w:rsid w:val="00E51698"/>
    <w:rsid w:val="00E529D2"/>
    <w:rsid w:val="00E52EFC"/>
    <w:rsid w:val="00E53FCA"/>
    <w:rsid w:val="00E542E0"/>
    <w:rsid w:val="00E64845"/>
    <w:rsid w:val="00E66FED"/>
    <w:rsid w:val="00E72BDA"/>
    <w:rsid w:val="00E73975"/>
    <w:rsid w:val="00E7709B"/>
    <w:rsid w:val="00E83AF5"/>
    <w:rsid w:val="00E84B8C"/>
    <w:rsid w:val="00E84D4F"/>
    <w:rsid w:val="00E863E4"/>
    <w:rsid w:val="00E92E9C"/>
    <w:rsid w:val="00E93B73"/>
    <w:rsid w:val="00E93D38"/>
    <w:rsid w:val="00E944AE"/>
    <w:rsid w:val="00E97A11"/>
    <w:rsid w:val="00EA08CB"/>
    <w:rsid w:val="00EA1860"/>
    <w:rsid w:val="00EA265A"/>
    <w:rsid w:val="00EA2A3B"/>
    <w:rsid w:val="00EA2BE5"/>
    <w:rsid w:val="00EA50FF"/>
    <w:rsid w:val="00EA554E"/>
    <w:rsid w:val="00EA7E68"/>
    <w:rsid w:val="00EB473D"/>
    <w:rsid w:val="00EC2C1C"/>
    <w:rsid w:val="00EC3533"/>
    <w:rsid w:val="00EC6292"/>
    <w:rsid w:val="00EC702A"/>
    <w:rsid w:val="00EC7D07"/>
    <w:rsid w:val="00ED37F6"/>
    <w:rsid w:val="00ED4C9D"/>
    <w:rsid w:val="00ED6A16"/>
    <w:rsid w:val="00EE0941"/>
    <w:rsid w:val="00EE52C5"/>
    <w:rsid w:val="00EF15A8"/>
    <w:rsid w:val="00EF4E76"/>
    <w:rsid w:val="00EF5D58"/>
    <w:rsid w:val="00EF5DC6"/>
    <w:rsid w:val="00F002DC"/>
    <w:rsid w:val="00F02EF1"/>
    <w:rsid w:val="00F138CC"/>
    <w:rsid w:val="00F14795"/>
    <w:rsid w:val="00F15148"/>
    <w:rsid w:val="00F15D6A"/>
    <w:rsid w:val="00F17AEB"/>
    <w:rsid w:val="00F20CDA"/>
    <w:rsid w:val="00F24D09"/>
    <w:rsid w:val="00F26487"/>
    <w:rsid w:val="00F271D0"/>
    <w:rsid w:val="00F30727"/>
    <w:rsid w:val="00F30B05"/>
    <w:rsid w:val="00F415B3"/>
    <w:rsid w:val="00F44163"/>
    <w:rsid w:val="00F4672D"/>
    <w:rsid w:val="00F51F95"/>
    <w:rsid w:val="00F52B94"/>
    <w:rsid w:val="00F52C51"/>
    <w:rsid w:val="00F53B4E"/>
    <w:rsid w:val="00F7062A"/>
    <w:rsid w:val="00F708BA"/>
    <w:rsid w:val="00F7238A"/>
    <w:rsid w:val="00F80343"/>
    <w:rsid w:val="00F84E9C"/>
    <w:rsid w:val="00F85175"/>
    <w:rsid w:val="00F86B6B"/>
    <w:rsid w:val="00F875D5"/>
    <w:rsid w:val="00F92E7E"/>
    <w:rsid w:val="00F938F2"/>
    <w:rsid w:val="00F9573B"/>
    <w:rsid w:val="00F97D4D"/>
    <w:rsid w:val="00FA056C"/>
    <w:rsid w:val="00FA63BF"/>
    <w:rsid w:val="00FC3390"/>
    <w:rsid w:val="00FC3988"/>
    <w:rsid w:val="00FC3C28"/>
    <w:rsid w:val="00FD0ECB"/>
    <w:rsid w:val="00FD7C6C"/>
    <w:rsid w:val="00FE5553"/>
    <w:rsid w:val="00FE6679"/>
    <w:rsid w:val="00FE7198"/>
    <w:rsid w:val="00FF017A"/>
    <w:rsid w:val="00FF0B07"/>
    <w:rsid w:val="00FF2193"/>
    <w:rsid w:val="00FF5330"/>
    <w:rsid w:val="00FF68C3"/>
    <w:rsid w:val="00FF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53">
      <o:colormenu v:ext="edit" strokecolor="red"/>
    </o:shapedefaults>
    <o:shapelayout v:ext="edit">
      <o:idmap v:ext="edit" data="1"/>
    </o:shapelayout>
  </w:shapeDefaults>
  <w:decimalSymbol w:val=","/>
  <w:listSeparator w:val=";"/>
  <w14:docId w14:val="64940736"/>
  <w15:docId w15:val="{28C0DED2-DC88-4084-99B3-4D59E65F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="Calibri" w:hAnsi="Arial Narrow" w:cs="Times New Roman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73D"/>
  </w:style>
  <w:style w:type="paragraph" w:styleId="Titre1">
    <w:name w:val="heading 1"/>
    <w:basedOn w:val="Normal"/>
    <w:next w:val="Normal"/>
    <w:link w:val="Titre1Car"/>
    <w:uiPriority w:val="9"/>
    <w:semiHidden/>
    <w:rsid w:val="0045029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rsid w:val="00C932F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rsid w:val="0045029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semiHidden/>
    <w:rsid w:val="00262926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262926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262926"/>
    <w:rPr>
      <w:rFonts w:ascii="Cambria" w:eastAsia="Times New Roman" w:hAnsi="Cambria"/>
      <w:b/>
      <w:bCs/>
      <w:sz w:val="26"/>
      <w:szCs w:val="26"/>
    </w:rPr>
  </w:style>
  <w:style w:type="paragraph" w:customStyle="1" w:styleId="CISSSCA-TITREPRINCIPAL">
    <w:name w:val="CISSSCA-TITRE PRINCIPAL"/>
    <w:qFormat/>
    <w:rsid w:val="00C932F1"/>
    <w:pPr>
      <w:spacing w:before="120" w:after="120" w:line="560" w:lineRule="exact"/>
      <w:jc w:val="right"/>
    </w:pPr>
    <w:rPr>
      <w:b/>
      <w:caps/>
      <w:sz w:val="48"/>
    </w:rPr>
  </w:style>
  <w:style w:type="paragraph" w:customStyle="1" w:styleId="CISSSCA-Sous-titrecouvert">
    <w:name w:val="CISSSCA-Sous-titre couvert"/>
    <w:basedOn w:val="CISSSCA-TITREPRINCIPAL"/>
    <w:qFormat/>
    <w:rsid w:val="00C932F1"/>
    <w:pPr>
      <w:spacing w:line="330" w:lineRule="exact"/>
    </w:pPr>
    <w:rPr>
      <w:i/>
      <w:caps w:val="0"/>
      <w:sz w:val="28"/>
    </w:rPr>
  </w:style>
  <w:style w:type="paragraph" w:customStyle="1" w:styleId="CISSSCA-Dospagecrdits">
    <w:name w:val="CISSSCA-Dos page crédits"/>
    <w:basedOn w:val="CISSSCA-Sous-titrecouvert"/>
    <w:qFormat/>
    <w:rsid w:val="00C932F1"/>
    <w:pPr>
      <w:spacing w:before="0" w:after="0" w:line="250" w:lineRule="exact"/>
      <w:jc w:val="left"/>
    </w:pPr>
    <w:rPr>
      <w:b w:val="0"/>
      <w:i w:val="0"/>
      <w:sz w:val="20"/>
    </w:rPr>
  </w:style>
  <w:style w:type="paragraph" w:customStyle="1" w:styleId="CISSSCATitredesection">
    <w:name w:val="CISSSCA_Titre de section"/>
    <w:qFormat/>
    <w:rsid w:val="00C87D7E"/>
    <w:pPr>
      <w:spacing w:after="360" w:line="360" w:lineRule="exact"/>
    </w:pPr>
    <w:rPr>
      <w:b/>
      <w:sz w:val="36"/>
    </w:rPr>
  </w:style>
  <w:style w:type="paragraph" w:customStyle="1" w:styleId="CISSSCA-Texte">
    <w:name w:val="CISSSCA-Texte"/>
    <w:qFormat/>
    <w:rsid w:val="00295908"/>
    <w:pPr>
      <w:spacing w:before="160" w:after="160" w:line="270" w:lineRule="exact"/>
    </w:pPr>
  </w:style>
  <w:style w:type="paragraph" w:customStyle="1" w:styleId="CISSSCA-Sous-titre1">
    <w:name w:val="CISSSCA-Sous-titre 1"/>
    <w:qFormat/>
    <w:rsid w:val="00E83AF5"/>
    <w:pPr>
      <w:spacing w:before="240" w:after="160"/>
    </w:pPr>
    <w:rPr>
      <w:b/>
      <w:sz w:val="28"/>
    </w:rPr>
  </w:style>
  <w:style w:type="paragraph" w:customStyle="1" w:styleId="CISSSCA-Sous-titre2">
    <w:name w:val="CISSSCA-Sous-titre 2"/>
    <w:basedOn w:val="CISSSCA-Sous-titre1"/>
    <w:qFormat/>
    <w:rsid w:val="00DE3D08"/>
    <w:rPr>
      <w:i/>
      <w:sz w:val="24"/>
    </w:rPr>
  </w:style>
  <w:style w:type="paragraph" w:customStyle="1" w:styleId="CISSSCA-Sous-titre3">
    <w:name w:val="CISSSCA-Sous-titre 3"/>
    <w:basedOn w:val="CISSSCA-Sous-titre2"/>
    <w:qFormat/>
    <w:rsid w:val="00DE3D08"/>
    <w:rPr>
      <w:b w:val="0"/>
      <w:i w:val="0"/>
      <w:sz w:val="22"/>
    </w:rPr>
  </w:style>
  <w:style w:type="numbering" w:customStyle="1" w:styleId="Style1">
    <w:name w:val="Style1"/>
    <w:basedOn w:val="Aucuneliste"/>
    <w:uiPriority w:val="99"/>
    <w:rsid w:val="004A5CA4"/>
    <w:pPr>
      <w:numPr>
        <w:numId w:val="3"/>
      </w:numPr>
    </w:pPr>
  </w:style>
  <w:style w:type="paragraph" w:customStyle="1" w:styleId="CISSSCA-Citationlongue">
    <w:name w:val="CISSSCA-Citation longue"/>
    <w:qFormat/>
    <w:rsid w:val="00F86B6B"/>
    <w:pPr>
      <w:spacing w:before="120" w:after="120" w:line="250" w:lineRule="exact"/>
      <w:ind w:left="720" w:right="720"/>
      <w:jc w:val="both"/>
    </w:pPr>
    <w:rPr>
      <w:i/>
      <w:sz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450295"/>
  </w:style>
  <w:style w:type="character" w:customStyle="1" w:styleId="NotedebasdepageCar">
    <w:name w:val="Note de bas de page Car"/>
    <w:basedOn w:val="Policepardfaut"/>
    <w:link w:val="Notedebasdepage"/>
    <w:uiPriority w:val="99"/>
    <w:rsid w:val="00450295"/>
  </w:style>
  <w:style w:type="paragraph" w:customStyle="1" w:styleId="CISSSCA-Tableauintgauche">
    <w:name w:val="CISSSCA-Tableau int gauche"/>
    <w:qFormat/>
    <w:rsid w:val="00F86B6B"/>
  </w:style>
  <w:style w:type="paragraph" w:customStyle="1" w:styleId="CISSSCA-Tableauintcentr">
    <w:name w:val="CISSSCA-Tableau  int centré"/>
    <w:basedOn w:val="CISSSCA-Tableauintgauche"/>
    <w:qFormat/>
    <w:rsid w:val="00F86B6B"/>
    <w:pPr>
      <w:jc w:val="center"/>
    </w:pPr>
  </w:style>
  <w:style w:type="paragraph" w:customStyle="1" w:styleId="CISSSCA-Sous-titre2numrot">
    <w:name w:val="CISSSCA-Sous-titre 2 numéroté"/>
    <w:basedOn w:val="CISSSCA-Sous-titre2"/>
    <w:qFormat/>
    <w:rsid w:val="00295908"/>
    <w:pPr>
      <w:numPr>
        <w:ilvl w:val="2"/>
        <w:numId w:val="5"/>
      </w:numPr>
      <w:spacing w:after="0"/>
    </w:pPr>
  </w:style>
  <w:style w:type="paragraph" w:customStyle="1" w:styleId="CISSSCA-Tableauint2gauche">
    <w:name w:val="CISSSCA-Tableau int 2 gauche"/>
    <w:qFormat/>
    <w:rsid w:val="00F86B6B"/>
    <w:rPr>
      <w:sz w:val="20"/>
    </w:rPr>
  </w:style>
  <w:style w:type="paragraph" w:customStyle="1" w:styleId="CISSSCA-Tableauint2centr">
    <w:name w:val="CISSSCA-Tableau int 2 centré"/>
    <w:basedOn w:val="CISSSCA-Tableauint2gauche"/>
    <w:qFormat/>
    <w:rsid w:val="00F86B6B"/>
    <w:pPr>
      <w:jc w:val="center"/>
    </w:pPr>
  </w:style>
  <w:style w:type="paragraph" w:customStyle="1" w:styleId="CISSSCA-Titredetableau">
    <w:name w:val="CISSSCA-Titre de tableau"/>
    <w:basedOn w:val="CISSSCA-Tableauint2centr"/>
    <w:qFormat/>
    <w:rsid w:val="00F86B6B"/>
    <w:pPr>
      <w:spacing w:before="120" w:after="40"/>
    </w:pPr>
    <w:rPr>
      <w:b/>
      <w:i/>
      <w:sz w:val="22"/>
    </w:rPr>
  </w:style>
  <w:style w:type="paragraph" w:customStyle="1" w:styleId="CISSSCA-En-ttegauchetableaux">
    <w:name w:val="CISSSCA-En-tête gauche tableaux"/>
    <w:basedOn w:val="CISSSCA-Titredetableau"/>
    <w:qFormat/>
    <w:rsid w:val="00F86B6B"/>
    <w:pPr>
      <w:spacing w:before="40"/>
      <w:jc w:val="left"/>
    </w:pPr>
    <w:rPr>
      <w:i w:val="0"/>
      <w:smallCaps/>
    </w:rPr>
  </w:style>
  <w:style w:type="paragraph" w:customStyle="1" w:styleId="CISSSCA-En-ttecentrtableau">
    <w:name w:val="CISSSCA-En-tête centré tableau"/>
    <w:basedOn w:val="CISSSCA-En-ttegauchetableaux"/>
    <w:qFormat/>
    <w:rsid w:val="007A74F6"/>
    <w:pPr>
      <w:jc w:val="center"/>
    </w:pPr>
  </w:style>
  <w:style w:type="paragraph" w:customStyle="1" w:styleId="CISSSCA-Notedebasdepage">
    <w:name w:val="CISSSCA-Note de bas de page"/>
    <w:qFormat/>
    <w:rsid w:val="007A2A61"/>
    <w:pPr>
      <w:tabs>
        <w:tab w:val="left" w:pos="284"/>
      </w:tabs>
      <w:spacing w:before="40" w:after="40"/>
    </w:pPr>
    <w:rPr>
      <w:sz w:val="16"/>
    </w:rPr>
  </w:style>
  <w:style w:type="character" w:styleId="Appelnotedebasdep">
    <w:name w:val="footnote reference"/>
    <w:basedOn w:val="Policepardfaut"/>
    <w:uiPriority w:val="99"/>
    <w:unhideWhenUsed/>
    <w:rsid w:val="007A74F6"/>
    <w:rPr>
      <w:vertAlign w:val="superscript"/>
    </w:rPr>
  </w:style>
  <w:style w:type="paragraph" w:customStyle="1" w:styleId="CISSSCA-Nodepagepaire">
    <w:name w:val="CISSSCA-No de page paire"/>
    <w:qFormat/>
    <w:rsid w:val="00040BD4"/>
  </w:style>
  <w:style w:type="paragraph" w:customStyle="1" w:styleId="CISSSCA-Nopageimpaire">
    <w:name w:val="CISSSCA-No page impaire"/>
    <w:qFormat/>
    <w:rsid w:val="00040BD4"/>
    <w:pPr>
      <w:jc w:val="right"/>
    </w:pPr>
  </w:style>
  <w:style w:type="paragraph" w:customStyle="1" w:styleId="CISSSCA-Sourcefigure">
    <w:name w:val="CISSSCA-Source figure"/>
    <w:qFormat/>
    <w:rsid w:val="00AE11E3"/>
    <w:pPr>
      <w:spacing w:before="40" w:after="120" w:line="210" w:lineRule="exact"/>
    </w:pPr>
    <w:rPr>
      <w:sz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11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1E3"/>
    <w:rPr>
      <w:rFonts w:ascii="Tahoma" w:hAnsi="Tahoma" w:cs="Tahoma"/>
      <w:sz w:val="16"/>
      <w:szCs w:val="16"/>
    </w:rPr>
  </w:style>
  <w:style w:type="paragraph" w:customStyle="1" w:styleId="CISSSCA-Sous-titre1numrot">
    <w:name w:val="CISSSCA-Sous-titre 1 numéroté"/>
    <w:qFormat/>
    <w:rsid w:val="00C87D7E"/>
    <w:pPr>
      <w:numPr>
        <w:ilvl w:val="1"/>
        <w:numId w:val="5"/>
      </w:numPr>
      <w:spacing w:before="240" w:after="160"/>
    </w:pPr>
    <w:rPr>
      <w:b/>
      <w:sz w:val="28"/>
    </w:rPr>
  </w:style>
  <w:style w:type="paragraph" w:styleId="TM1">
    <w:name w:val="toc 1"/>
    <w:basedOn w:val="Normal"/>
    <w:next w:val="Normal"/>
    <w:autoRedefine/>
    <w:uiPriority w:val="39"/>
    <w:unhideWhenUsed/>
    <w:rsid w:val="00E34DCB"/>
    <w:pPr>
      <w:tabs>
        <w:tab w:val="right" w:leader="dot" w:pos="9350"/>
      </w:tabs>
      <w:spacing w:after="100"/>
    </w:pPr>
    <w:rPr>
      <w:rFonts w:cs="Calibri"/>
    </w:rPr>
  </w:style>
  <w:style w:type="paragraph" w:styleId="TM2">
    <w:name w:val="toc 2"/>
    <w:basedOn w:val="Normal"/>
    <w:next w:val="Normal"/>
    <w:autoRedefine/>
    <w:uiPriority w:val="39"/>
    <w:unhideWhenUsed/>
    <w:rsid w:val="00450295"/>
    <w:pPr>
      <w:spacing w:after="100"/>
      <w:ind w:left="240"/>
    </w:pPr>
    <w:rPr>
      <w:rFonts w:cs="Calibri"/>
    </w:rPr>
  </w:style>
  <w:style w:type="paragraph" w:styleId="TM3">
    <w:name w:val="toc 3"/>
    <w:basedOn w:val="Normal"/>
    <w:next w:val="Normal"/>
    <w:autoRedefine/>
    <w:uiPriority w:val="39"/>
    <w:unhideWhenUsed/>
    <w:rsid w:val="00450295"/>
    <w:pPr>
      <w:spacing w:after="100"/>
      <w:ind w:left="480"/>
    </w:pPr>
    <w:rPr>
      <w:rFonts w:cs="Calibri"/>
    </w:rPr>
  </w:style>
  <w:style w:type="paragraph" w:styleId="TM4">
    <w:name w:val="toc 4"/>
    <w:basedOn w:val="Normal"/>
    <w:next w:val="Normal"/>
    <w:autoRedefine/>
    <w:uiPriority w:val="39"/>
    <w:unhideWhenUsed/>
    <w:rsid w:val="00450295"/>
    <w:pPr>
      <w:spacing w:after="100"/>
      <w:ind w:left="720"/>
    </w:pPr>
    <w:rPr>
      <w:rFonts w:cs="Calibri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450295"/>
    <w:pPr>
      <w:spacing w:after="100"/>
      <w:ind w:left="960"/>
    </w:pPr>
    <w:rPr>
      <w:rFonts w:cs="Calibri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450295"/>
    <w:pPr>
      <w:spacing w:after="100"/>
      <w:ind w:left="1200"/>
    </w:pPr>
    <w:rPr>
      <w:rFonts w:cs="Calibri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450295"/>
    <w:pPr>
      <w:spacing w:after="100"/>
      <w:ind w:left="1440"/>
    </w:pPr>
    <w:rPr>
      <w:rFonts w:cs="Calibri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450295"/>
    <w:pPr>
      <w:spacing w:after="100"/>
      <w:ind w:left="1680"/>
    </w:pPr>
    <w:rPr>
      <w:rFonts w:cs="Calibri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450295"/>
    <w:pPr>
      <w:spacing w:after="100"/>
      <w:ind w:left="1920"/>
    </w:pPr>
    <w:rPr>
      <w:rFonts w:cs="Calibri"/>
    </w:rPr>
  </w:style>
  <w:style w:type="paragraph" w:styleId="Lgende">
    <w:name w:val="caption"/>
    <w:basedOn w:val="Normal"/>
    <w:next w:val="Normal"/>
    <w:unhideWhenUsed/>
    <w:qFormat/>
    <w:rsid w:val="00C932F1"/>
    <w:pPr>
      <w:spacing w:after="200"/>
    </w:pPr>
    <w:rPr>
      <w:b/>
      <w:bCs/>
      <w:color w:val="4F81BD" w:themeColor="accent1"/>
      <w:sz w:val="18"/>
      <w:szCs w:val="18"/>
    </w:rPr>
  </w:style>
  <w:style w:type="paragraph" w:styleId="Tabledesillustrations">
    <w:name w:val="table of figures"/>
    <w:aliases w:val="Tableau et figures"/>
    <w:basedOn w:val="Normal"/>
    <w:next w:val="Normal"/>
    <w:uiPriority w:val="99"/>
    <w:unhideWhenUsed/>
    <w:rsid w:val="00450295"/>
  </w:style>
  <w:style w:type="character" w:styleId="Lienhypertexte">
    <w:name w:val="Hyperlink"/>
    <w:basedOn w:val="Policepardfaut"/>
    <w:uiPriority w:val="99"/>
    <w:unhideWhenUsed/>
    <w:rsid w:val="00450295"/>
    <w:rPr>
      <w:color w:val="0000FF" w:themeColor="hyperlink"/>
      <w:u w:val="single"/>
    </w:rPr>
  </w:style>
  <w:style w:type="paragraph" w:customStyle="1" w:styleId="CISSSCA-Pagedechapitre">
    <w:name w:val="CISSSCA-Page de chapitre"/>
    <w:qFormat/>
    <w:rsid w:val="005B0E11"/>
    <w:pPr>
      <w:spacing w:before="120" w:after="120" w:line="400" w:lineRule="exact"/>
      <w:jc w:val="right"/>
    </w:pPr>
    <w:rPr>
      <w:b/>
      <w:caps/>
      <w:sz w:val="36"/>
    </w:rPr>
  </w:style>
  <w:style w:type="paragraph" w:customStyle="1" w:styleId="CISSSCA-Nopagecentr">
    <w:name w:val="CISSSCA-No page centré"/>
    <w:qFormat/>
    <w:rsid w:val="005D05AC"/>
    <w:pPr>
      <w:jc w:val="center"/>
    </w:pPr>
  </w:style>
  <w:style w:type="paragraph" w:customStyle="1" w:styleId="CISSSCA-Titredefigure">
    <w:name w:val="CISSSCA-Titre de figure"/>
    <w:basedOn w:val="CISSSCA-Titredetableau"/>
    <w:qFormat/>
    <w:rsid w:val="007F4D51"/>
  </w:style>
  <w:style w:type="paragraph" w:customStyle="1" w:styleId="CISSSCA-Titredetableaunumrot">
    <w:name w:val="CISSSCA-Titre de tableau numéroté"/>
    <w:basedOn w:val="CISSSCA-Titredetableau"/>
    <w:qFormat/>
    <w:rsid w:val="00DE3D08"/>
    <w:pPr>
      <w:numPr>
        <w:numId w:val="1"/>
      </w:numPr>
      <w:ind w:left="284" w:hanging="284"/>
    </w:pPr>
  </w:style>
  <w:style w:type="paragraph" w:customStyle="1" w:styleId="CISSSCA-Titredefigurenumrot">
    <w:name w:val="CISSSCA-Titre de figure numéroté"/>
    <w:basedOn w:val="CISSSCA-Titredefigure"/>
    <w:qFormat/>
    <w:rsid w:val="00DE3D08"/>
    <w:pPr>
      <w:numPr>
        <w:numId w:val="2"/>
      </w:numPr>
      <w:ind w:left="284" w:hanging="284"/>
    </w:pPr>
  </w:style>
  <w:style w:type="paragraph" w:customStyle="1" w:styleId="CISSSCA-Bibliographie">
    <w:name w:val="CISSSCA-Bibliographie"/>
    <w:qFormat/>
    <w:rsid w:val="001627F2"/>
    <w:pPr>
      <w:spacing w:after="120"/>
      <w:ind w:left="284" w:hanging="284"/>
    </w:pPr>
  </w:style>
  <w:style w:type="paragraph" w:customStyle="1" w:styleId="CISSSCA-Titrenumrot">
    <w:name w:val="CISSSCA-Titre numéroté"/>
    <w:basedOn w:val="CISSSCATitredesection"/>
    <w:next w:val="CISSSCATitredesection"/>
    <w:qFormat/>
    <w:rsid w:val="00C87D7E"/>
    <w:pPr>
      <w:numPr>
        <w:numId w:val="5"/>
      </w:numPr>
      <w:spacing w:before="360" w:after="160"/>
    </w:pPr>
    <w:rPr>
      <w:sz w:val="32"/>
    </w:rPr>
  </w:style>
  <w:style w:type="paragraph" w:customStyle="1" w:styleId="CISSSCA-Sous-titre3numrot">
    <w:name w:val="CISSSCA-Sous-titre 3 numéroté"/>
    <w:basedOn w:val="CISSSCA-Sous-titre3"/>
    <w:qFormat/>
    <w:rsid w:val="00295908"/>
    <w:pPr>
      <w:numPr>
        <w:ilvl w:val="3"/>
        <w:numId w:val="5"/>
      </w:numPr>
      <w:spacing w:after="0"/>
    </w:pPr>
  </w:style>
  <w:style w:type="paragraph" w:styleId="Paragraphedeliste">
    <w:name w:val="List Paragraph"/>
    <w:basedOn w:val="Normal"/>
    <w:uiPriority w:val="99"/>
    <w:qFormat/>
    <w:rsid w:val="00C2300E"/>
    <w:pPr>
      <w:ind w:left="284"/>
      <w:contextualSpacing/>
    </w:pPr>
  </w:style>
  <w:style w:type="numbering" w:customStyle="1" w:styleId="ASSSCA-Lisepuces">
    <w:name w:val="ASSSCA-Lise à puces"/>
    <w:basedOn w:val="Aucuneliste"/>
    <w:uiPriority w:val="99"/>
    <w:rsid w:val="008939E9"/>
    <w:pPr>
      <w:numPr>
        <w:numId w:val="4"/>
      </w:numPr>
    </w:pPr>
  </w:style>
  <w:style w:type="paragraph" w:customStyle="1" w:styleId="CISSSCA-Titre">
    <w:name w:val="CISSSCA-Titre"/>
    <w:basedOn w:val="CISSSCATitredesection"/>
    <w:qFormat/>
    <w:rsid w:val="00C87D7E"/>
    <w:pPr>
      <w:spacing w:before="360" w:after="160"/>
    </w:pPr>
    <w:rPr>
      <w:sz w:val="32"/>
    </w:rPr>
  </w:style>
  <w:style w:type="paragraph" w:customStyle="1" w:styleId="CISSSCA-Tableauintdroit">
    <w:name w:val="CISSSCA-Tableau int droit"/>
    <w:basedOn w:val="CISSSCA-Tableauintcentr"/>
    <w:qFormat/>
    <w:rsid w:val="00366B73"/>
    <w:pPr>
      <w:jc w:val="right"/>
    </w:pPr>
  </w:style>
  <w:style w:type="paragraph" w:customStyle="1" w:styleId="CISSSCA-Tableau2intdroit">
    <w:name w:val="CISSSCA-Tableau 2 int droit"/>
    <w:basedOn w:val="CISSSCA-Tableauint2centr"/>
    <w:qFormat/>
    <w:rsid w:val="00366B73"/>
    <w:pPr>
      <w:jc w:val="right"/>
    </w:pPr>
  </w:style>
  <w:style w:type="paragraph" w:styleId="NormalWeb">
    <w:name w:val="Normal (Web)"/>
    <w:basedOn w:val="Normal"/>
    <w:uiPriority w:val="99"/>
    <w:semiHidden/>
    <w:unhideWhenUsed/>
    <w:rsid w:val="00EA7E68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fr-CA"/>
    </w:rPr>
  </w:style>
  <w:style w:type="paragraph" w:customStyle="1" w:styleId="CISSSCA-Listepuces">
    <w:name w:val="CISSSCA-Liste à puces"/>
    <w:basedOn w:val="CISSSCA-Texte"/>
    <w:qFormat/>
    <w:rsid w:val="00021A70"/>
    <w:pPr>
      <w:numPr>
        <w:numId w:val="6"/>
      </w:numPr>
      <w:spacing w:before="0" w:after="0"/>
      <w:ind w:left="284" w:hanging="284"/>
    </w:pPr>
  </w:style>
  <w:style w:type="paragraph" w:customStyle="1" w:styleId="CISSSCA-Listepuces2">
    <w:name w:val="CISSSCA-Liste à puces 2"/>
    <w:basedOn w:val="CISSSCA-Listepuces"/>
    <w:qFormat/>
    <w:rsid w:val="00021A70"/>
    <w:pPr>
      <w:numPr>
        <w:numId w:val="7"/>
      </w:numPr>
      <w:ind w:left="851" w:hanging="284"/>
    </w:pPr>
  </w:style>
  <w:style w:type="paragraph" w:styleId="En-tte">
    <w:name w:val="header"/>
    <w:basedOn w:val="Normal"/>
    <w:link w:val="En-tteCar"/>
    <w:uiPriority w:val="99"/>
    <w:unhideWhenUsed/>
    <w:rsid w:val="009800C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800C9"/>
  </w:style>
  <w:style w:type="paragraph" w:styleId="Pieddepage">
    <w:name w:val="footer"/>
    <w:basedOn w:val="Normal"/>
    <w:link w:val="PieddepageCar"/>
    <w:uiPriority w:val="99"/>
    <w:unhideWhenUsed/>
    <w:qFormat/>
    <w:rsid w:val="009800C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00C9"/>
  </w:style>
  <w:style w:type="table" w:styleId="Grilledutableau">
    <w:name w:val="Table Grid"/>
    <w:basedOn w:val="TableauNormal"/>
    <w:uiPriority w:val="59"/>
    <w:rsid w:val="00C74F86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illemoyenne1-Accent21">
    <w:name w:val="Grille moyenne 1 - Accent 21"/>
    <w:basedOn w:val="Normal"/>
    <w:uiPriority w:val="34"/>
    <w:qFormat/>
    <w:rsid w:val="00505CF7"/>
    <w:pPr>
      <w:spacing w:after="200" w:line="276" w:lineRule="auto"/>
      <w:ind w:left="720"/>
      <w:contextualSpacing/>
    </w:pPr>
    <w:rPr>
      <w:rFonts w:ascii="Calibri" w:hAnsi="Calibri"/>
    </w:rPr>
  </w:style>
  <w:style w:type="table" w:customStyle="1" w:styleId="Grilledutableau1">
    <w:name w:val="Grille du tableau1"/>
    <w:basedOn w:val="TableauNormal"/>
    <w:next w:val="Grilledutableau"/>
    <w:uiPriority w:val="59"/>
    <w:rsid w:val="00505CF7"/>
    <w:rPr>
      <w:rFonts w:asciiTheme="minorHAnsi" w:eastAsia="MS Mincho" w:hAnsiTheme="minorHAnsi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1">
    <w:name w:val="Medium List 2 Accent 1"/>
    <w:basedOn w:val="TableauNormal"/>
    <w:uiPriority w:val="66"/>
    <w:rsid w:val="00505CF7"/>
    <w:rPr>
      <w:rFonts w:asciiTheme="majorHAnsi" w:eastAsiaTheme="majorEastAsia" w:hAnsiTheme="majorHAnsi" w:cstheme="majorBidi"/>
      <w:color w:val="000000" w:themeColor="text1"/>
      <w:lang w:eastAsia="fr-C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claire-Accent1">
    <w:name w:val="Light Shading Accent 1"/>
    <w:basedOn w:val="TableauNormal"/>
    <w:uiPriority w:val="60"/>
    <w:rsid w:val="00505CF7"/>
    <w:rPr>
      <w:rFonts w:asciiTheme="minorHAnsi" w:eastAsiaTheme="minorHAnsi" w:hAnsiTheme="minorHAnsi" w:cstheme="minorBidi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A95A1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99"/>
    <w:qFormat/>
    <w:rsid w:val="00572A6C"/>
    <w:rPr>
      <w:i/>
      <w:iCs/>
    </w:rPr>
  </w:style>
  <w:style w:type="paragraph" w:customStyle="1" w:styleId="Pa1">
    <w:name w:val="Pa1"/>
    <w:basedOn w:val="Default"/>
    <w:next w:val="Default"/>
    <w:uiPriority w:val="99"/>
    <w:rsid w:val="002E484C"/>
    <w:pPr>
      <w:spacing w:line="561" w:lineRule="atLeast"/>
    </w:pPr>
    <w:rPr>
      <w:rFonts w:ascii="Frutiger 55 Roman" w:hAnsi="Frutiger 55 Roman" w:cs="Times New Roman"/>
      <w:color w:val="auto"/>
    </w:rPr>
  </w:style>
  <w:style w:type="character" w:customStyle="1" w:styleId="A0">
    <w:name w:val="A0"/>
    <w:uiPriority w:val="99"/>
    <w:rsid w:val="002E484C"/>
    <w:rPr>
      <w:rFonts w:cs="Frutiger 55 Roman"/>
      <w:b/>
      <w:bCs/>
      <w:color w:val="000000"/>
      <w:sz w:val="52"/>
      <w:szCs w:val="52"/>
    </w:rPr>
  </w:style>
  <w:style w:type="character" w:customStyle="1" w:styleId="A1">
    <w:name w:val="A1"/>
    <w:uiPriority w:val="99"/>
    <w:rsid w:val="002E484C"/>
    <w:rPr>
      <w:rFonts w:cs="Frutiger 55 Roman"/>
      <w:color w:val="000000"/>
      <w:sz w:val="50"/>
      <w:szCs w:val="50"/>
    </w:rPr>
  </w:style>
  <w:style w:type="character" w:customStyle="1" w:styleId="A2">
    <w:name w:val="A2"/>
    <w:uiPriority w:val="99"/>
    <w:rsid w:val="002E484C"/>
    <w:rPr>
      <w:rFonts w:cs="Frutiger 45 Light"/>
      <w:color w:val="000000"/>
      <w:sz w:val="20"/>
      <w:szCs w:val="20"/>
    </w:rPr>
  </w:style>
  <w:style w:type="character" w:customStyle="1" w:styleId="A15">
    <w:name w:val="A15"/>
    <w:uiPriority w:val="99"/>
    <w:rsid w:val="0063299F"/>
    <w:rPr>
      <w:rFonts w:cs="Frutiger 45 Light"/>
      <w:color w:val="000000"/>
      <w:sz w:val="21"/>
      <w:szCs w:val="21"/>
    </w:rPr>
  </w:style>
  <w:style w:type="character" w:customStyle="1" w:styleId="A16">
    <w:name w:val="A16"/>
    <w:uiPriority w:val="99"/>
    <w:rsid w:val="0063299F"/>
    <w:rPr>
      <w:rFonts w:cs="Frutiger 45 Light"/>
      <w:color w:val="000000"/>
      <w:sz w:val="12"/>
      <w:szCs w:val="12"/>
    </w:rPr>
  </w:style>
  <w:style w:type="character" w:styleId="Marquedecommentaire">
    <w:name w:val="annotation reference"/>
    <w:basedOn w:val="Policepardfaut"/>
    <w:uiPriority w:val="99"/>
    <w:semiHidden/>
    <w:unhideWhenUsed/>
    <w:rsid w:val="0056224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224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6224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224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2248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E3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961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8988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54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4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571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249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701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10" Type="http://schemas.openxmlformats.org/officeDocument/2006/relationships/image" Target="media/image3.jpe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F131B-F8B2-4455-8787-066891F67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730A2583.dotm</Template>
  <TotalTime>390</TotalTime>
  <Pages>10</Pages>
  <Words>4196</Words>
  <Characters>23083</Characters>
  <Application>Microsoft Office Word</Application>
  <DocSecurity>0</DocSecurity>
  <Lines>192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TCR12 - Chaudière-Appalaches</Company>
  <LinksUpToDate>false</LinksUpToDate>
  <CharactersWithSpaces>27225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Abigaël Rioux</dc:creator>
  <cp:lastModifiedBy>Amelie Boutin (boam1295)</cp:lastModifiedBy>
  <cp:revision>20</cp:revision>
  <cp:lastPrinted>2019-06-07T18:36:00Z</cp:lastPrinted>
  <dcterms:created xsi:type="dcterms:W3CDTF">2019-05-30T15:27:00Z</dcterms:created>
  <dcterms:modified xsi:type="dcterms:W3CDTF">2019-06-20T15:52:00Z</dcterms:modified>
</cp:coreProperties>
</file>